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AEC53" w14:textId="77777777" w:rsidR="005C4036" w:rsidRDefault="00D46C4F">
      <w:pPr>
        <w:tabs>
          <w:tab w:val="left" w:pos="2190"/>
          <w:tab w:val="center" w:pos="4536"/>
          <w:tab w:val="right" w:pos="9072"/>
        </w:tabs>
        <w:jc w:val="center"/>
      </w:pPr>
      <w:bookmarkStart w:id="0" w:name="_GoBack"/>
      <w:bookmarkEnd w:id="0"/>
      <w:proofErr w:type="spellStart"/>
      <w:r>
        <w:rPr>
          <w:rFonts w:ascii="Arial" w:eastAsia="Arial" w:hAnsi="Arial"/>
          <w:b/>
          <w:color w:val="000080"/>
          <w:sz w:val="28"/>
        </w:rPr>
        <w:t>Wesley</w:t>
      </w:r>
      <w:proofErr w:type="spellEnd"/>
      <w:r>
        <w:rPr>
          <w:rFonts w:ascii="Arial" w:eastAsia="Arial" w:hAnsi="Arial"/>
          <w:b/>
          <w:color w:val="000080"/>
          <w:sz w:val="28"/>
        </w:rPr>
        <w:t xml:space="preserve"> János Lelkészképző Főiskola</w:t>
      </w:r>
    </w:p>
    <w:p w14:paraId="55992EC0" w14:textId="77777777" w:rsidR="005C4036" w:rsidRDefault="00D46C4F">
      <w:pPr>
        <w:tabs>
          <w:tab w:val="center" w:pos="4536"/>
          <w:tab w:val="right" w:pos="9072"/>
        </w:tabs>
        <w:jc w:val="center"/>
      </w:pPr>
      <w:r>
        <w:rPr>
          <w:rFonts w:ascii="Arial" w:eastAsia="Arial" w:hAnsi="Arial"/>
          <w:b/>
          <w:color w:val="000080"/>
          <w:sz w:val="28"/>
        </w:rPr>
        <w:t>Hallgatói Önkormányzat</w:t>
      </w:r>
    </w:p>
    <w:p w14:paraId="70A36CAA" w14:textId="77777777" w:rsidR="005C4036" w:rsidRDefault="00D46C4F">
      <w:pPr>
        <w:tabs>
          <w:tab w:val="center" w:pos="4536"/>
          <w:tab w:val="right" w:pos="9072"/>
        </w:tabs>
        <w:jc w:val="center"/>
      </w:pPr>
      <w:r>
        <w:object w:dxaOrig="885" w:dyaOrig="915" w14:anchorId="685447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4.25pt;height:45.75pt;visibility:visible;mso-wrap-style:square" o:ole="">
            <v:imagedata r:id="rId7" o:title=""/>
          </v:shape>
          <o:OLEObject Type="Embed" ProgID="StaticMetafile" ShapeID="Object 1" DrawAspect="Content" ObjectID="_1642826679" r:id="rId8"/>
        </w:object>
      </w:r>
    </w:p>
    <w:p w14:paraId="488CABB2" w14:textId="77777777" w:rsidR="005C4036" w:rsidRDefault="005C4036">
      <w:pPr>
        <w:tabs>
          <w:tab w:val="center" w:pos="4536"/>
          <w:tab w:val="right" w:pos="9072"/>
        </w:tabs>
        <w:jc w:val="center"/>
      </w:pPr>
    </w:p>
    <w:p w14:paraId="57A3A1E8" w14:textId="77777777" w:rsidR="005C4036" w:rsidRDefault="005C4036">
      <w:pPr>
        <w:tabs>
          <w:tab w:val="center" w:pos="4536"/>
          <w:tab w:val="right" w:pos="9072"/>
        </w:tabs>
        <w:jc w:val="center"/>
      </w:pPr>
    </w:p>
    <w:p w14:paraId="3B871DBE" w14:textId="77777777" w:rsidR="005C4036" w:rsidRDefault="00D46C4F">
      <w:pPr>
        <w:tabs>
          <w:tab w:val="center" w:pos="4535"/>
          <w:tab w:val="left" w:pos="7530"/>
          <w:tab w:val="right" w:pos="9072"/>
        </w:tabs>
        <w:jc w:val="center"/>
      </w:pPr>
      <w:r>
        <w:rPr>
          <w:rFonts w:ascii="Arial" w:eastAsia="Arial" w:hAnsi="Arial"/>
          <w:b/>
          <w:color w:val="000080"/>
          <w:sz w:val="28"/>
        </w:rPr>
        <w:t>Diákjóléti Bizottság</w:t>
      </w:r>
    </w:p>
    <w:p w14:paraId="498CE168" w14:textId="77777777" w:rsidR="005C4036" w:rsidRDefault="005C4036"/>
    <w:p w14:paraId="3CB03563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color w:val="000080"/>
          <w:sz w:val="32"/>
        </w:rPr>
        <w:t>Kitöltési útmutató, tájékoztató</w:t>
      </w:r>
    </w:p>
    <w:p w14:paraId="4EFCF24D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color w:val="000080"/>
          <w:sz w:val="32"/>
        </w:rPr>
        <w:t>A Rendszeres Szociális Ösztöndíjhoz</w:t>
      </w:r>
    </w:p>
    <w:p w14:paraId="58E85DEC" w14:textId="77777777" w:rsidR="005C4036" w:rsidRDefault="005C4036">
      <w:pPr>
        <w:jc w:val="center"/>
      </w:pPr>
    </w:p>
    <w:p w14:paraId="6567FA6D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</w:rPr>
        <w:t>Kedves Hallgatók!</w:t>
      </w:r>
    </w:p>
    <w:p w14:paraId="60FF23AD" w14:textId="77777777" w:rsidR="005C4036" w:rsidRDefault="005C4036">
      <w:pPr>
        <w:jc w:val="both"/>
      </w:pPr>
    </w:p>
    <w:p w14:paraId="37089C42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</w:rPr>
        <w:t xml:space="preserve">A rendszeres szociális ösztöndíj </w:t>
      </w:r>
      <w:r>
        <w:rPr>
          <w:rFonts w:ascii="Times New Roman" w:hAnsi="Times New Roman" w:cs="Times New Roman"/>
          <w:b/>
          <w:sz w:val="24"/>
        </w:rPr>
        <w:t xml:space="preserve">pályázati űrlap kitöltéséhez szeretnénk egy segédletet adni. A sikeres együttműködés, felesleges konfliktusok és a figyelmetlenségek elkerülése végett, nyomatékosan megkérjük Önöket, hogy </w:t>
      </w:r>
      <w:r>
        <w:rPr>
          <w:rFonts w:ascii="Times New Roman" w:hAnsi="Times New Roman" w:cs="Times New Roman"/>
          <w:b/>
          <w:sz w:val="24"/>
          <w:u w:val="single"/>
        </w:rPr>
        <w:t>figyelmesen olvassák el az alábbi tájékoztatót!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Ha valamiben segítsé</w:t>
      </w:r>
      <w:r>
        <w:rPr>
          <w:rFonts w:ascii="Times New Roman" w:hAnsi="Times New Roman" w:cs="Times New Roman"/>
          <w:b/>
          <w:sz w:val="24"/>
        </w:rPr>
        <w:t>gre lenne szüksége, keressen meg minket, segítünk!</w:t>
      </w:r>
    </w:p>
    <w:p w14:paraId="605F65D8" w14:textId="77777777" w:rsidR="005C4036" w:rsidRDefault="005C4036">
      <w:pPr>
        <w:jc w:val="both"/>
      </w:pPr>
    </w:p>
    <w:p w14:paraId="46D2EF74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</w:rPr>
        <w:t>Előre is köszönjük!</w:t>
      </w:r>
    </w:p>
    <w:p w14:paraId="253902C5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</w:rPr>
        <w:t>HÖK/DJB</w:t>
      </w:r>
    </w:p>
    <w:p w14:paraId="172BF9F0" w14:textId="77777777" w:rsidR="005C4036" w:rsidRDefault="00D46C4F"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14:paraId="0D2032C6" w14:textId="77777777" w:rsidR="005C4036" w:rsidRDefault="00D46C4F">
      <w:r>
        <w:rPr>
          <w:rFonts w:ascii="Times New Roman" w:hAnsi="Times New Roman" w:cs="Times New Roman"/>
          <w:sz w:val="28"/>
          <w:u w:val="single"/>
        </w:rPr>
        <w:t>Tartalom:</w:t>
      </w:r>
    </w:p>
    <w:p w14:paraId="27488D74" w14:textId="77777777" w:rsidR="005C4036" w:rsidRDefault="00D46C4F">
      <w:r>
        <w:rPr>
          <w:rFonts w:ascii="Times New Roman" w:hAnsi="Times New Roman" w:cs="Times New Roman"/>
          <w:i/>
          <w:sz w:val="24"/>
        </w:rPr>
        <w:t>1.A Szociális Ösztöndíj odaítélésének szabályai</w:t>
      </w:r>
    </w:p>
    <w:p w14:paraId="25676579" w14:textId="77777777" w:rsidR="005C4036" w:rsidRDefault="00D46C4F">
      <w:r>
        <w:rPr>
          <w:rFonts w:ascii="Times New Roman" w:hAnsi="Times New Roman" w:cs="Times New Roman"/>
          <w:i/>
          <w:sz w:val="24"/>
        </w:rPr>
        <w:t>2. Kitöltési segédlet</w:t>
      </w:r>
    </w:p>
    <w:p w14:paraId="0AAC8DA1" w14:textId="77777777" w:rsidR="005C4036" w:rsidRDefault="00D46C4F">
      <w:r>
        <w:rPr>
          <w:rFonts w:ascii="Times New Roman" w:hAnsi="Times New Roman" w:cs="Times New Roman"/>
          <w:i/>
          <w:sz w:val="24"/>
        </w:rPr>
        <w:t>3. Csatolandó dokume</w:t>
      </w:r>
      <w:r>
        <w:rPr>
          <w:rFonts w:ascii="Times New Roman" w:hAnsi="Times New Roman" w:cs="Times New Roman"/>
          <w:i/>
          <w:sz w:val="24"/>
        </w:rPr>
        <w:t>ntumok</w:t>
      </w:r>
    </w:p>
    <w:p w14:paraId="18C21595" w14:textId="77777777" w:rsidR="005C4036" w:rsidRDefault="00D46C4F">
      <w:r>
        <w:rPr>
          <w:rFonts w:ascii="Times New Roman" w:hAnsi="Times New Roman" w:cs="Times New Roman"/>
          <w:i/>
          <w:sz w:val="24"/>
        </w:rPr>
        <w:t>4. Társadalmi és erkölcsi elvárás</w:t>
      </w:r>
    </w:p>
    <w:p w14:paraId="68C2C287" w14:textId="77777777" w:rsidR="005C4036" w:rsidRDefault="00D46C4F">
      <w:r>
        <w:rPr>
          <w:rFonts w:ascii="Times New Roman" w:hAnsi="Times New Roman" w:cs="Times New Roman"/>
          <w:i/>
          <w:sz w:val="24"/>
        </w:rPr>
        <w:t>5.</w:t>
      </w:r>
      <w:r>
        <w:rPr>
          <w:rFonts w:ascii="Times New Roman" w:hAnsi="Times New Roman" w:cs="Times New Roman"/>
          <w:i/>
          <w:sz w:val="24"/>
          <w:u w:val="single"/>
        </w:rPr>
        <w:t>Fontos tudnivalók</w:t>
      </w:r>
      <w:r>
        <w:rPr>
          <w:rFonts w:ascii="Times New Roman" w:hAnsi="Times New Roman" w:cs="Times New Roman"/>
          <w:i/>
          <w:sz w:val="24"/>
        </w:rPr>
        <w:t xml:space="preserve"> (pl.: leadási határidő)</w:t>
      </w:r>
    </w:p>
    <w:p w14:paraId="12ADA73D" w14:textId="77777777" w:rsidR="005C4036" w:rsidRDefault="005C4036"/>
    <w:p w14:paraId="2AF57BBE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1.A Szociális Ösztöndíj odaítélésének szabályai</w:t>
      </w:r>
    </w:p>
    <w:p w14:paraId="269904C9" w14:textId="77777777" w:rsidR="005C4036" w:rsidRDefault="005C4036">
      <w:pPr>
        <w:ind w:right="167"/>
      </w:pPr>
    </w:p>
    <w:p w14:paraId="575967EA" w14:textId="77777777" w:rsidR="005C4036" w:rsidRDefault="00D46C4F">
      <w:pPr>
        <w:ind w:right="72"/>
        <w:jc w:val="both"/>
      </w:pPr>
      <w:r>
        <w:rPr>
          <w:rFonts w:ascii="Times, " w:eastAsia="Times, " w:hAnsi="Times, " w:cs="Times, "/>
          <w:color w:val="000000"/>
          <w:sz w:val="24"/>
          <w:u w:val="single"/>
        </w:rPr>
        <w:t xml:space="preserve"> (51/2007. (III.26.) Kormány rendelet)</w:t>
      </w:r>
    </w:p>
    <w:p w14:paraId="1BF44E22" w14:textId="77777777" w:rsidR="005C4036" w:rsidRDefault="00D46C4F">
      <w:pPr>
        <w:ind w:right="72" w:firstLine="360"/>
        <w:jc w:val="both"/>
      </w:pPr>
      <w:r>
        <w:rPr>
          <w:rFonts w:eastAsia="Calibri" w:cs="Calibri"/>
          <w:color w:val="000000"/>
          <w:sz w:val="24"/>
        </w:rPr>
        <w:t>„2</w:t>
      </w:r>
      <w:r>
        <w:rPr>
          <w:rFonts w:ascii="Times, " w:eastAsia="Times, " w:hAnsi="Times, " w:cs="Times, "/>
          <w:color w:val="000000"/>
          <w:sz w:val="24"/>
        </w:rPr>
        <w:t xml:space="preserve">§ (g) szociális juttatásra jogosult hallgató: az a </w:t>
      </w:r>
      <w:r>
        <w:rPr>
          <w:rFonts w:ascii="Times, " w:eastAsia="Times, " w:hAnsi="Times, " w:cs="Times, "/>
          <w:b/>
          <w:color w:val="000000"/>
          <w:sz w:val="24"/>
          <w:u w:val="single"/>
        </w:rPr>
        <w:t>teljes idej</w:t>
      </w:r>
      <w:r>
        <w:rPr>
          <w:rFonts w:ascii="Arial" w:eastAsia="Arial" w:hAnsi="Arial"/>
          <w:b/>
          <w:color w:val="000000"/>
          <w:sz w:val="24"/>
          <w:u w:val="single"/>
        </w:rPr>
        <w:t>ű</w:t>
      </w:r>
      <w:r>
        <w:rPr>
          <w:rFonts w:ascii="Times, " w:eastAsia="Times, " w:hAnsi="Times, " w:cs="Times, "/>
          <w:color w:val="000000"/>
          <w:sz w:val="24"/>
        </w:rPr>
        <w:t xml:space="preserve"> fels</w:t>
      </w:r>
      <w:r>
        <w:rPr>
          <w:rFonts w:ascii="Arial" w:eastAsia="Arial" w:hAnsi="Arial"/>
          <w:color w:val="000000"/>
          <w:sz w:val="24"/>
        </w:rPr>
        <w:t>ő</w:t>
      </w:r>
      <w:r>
        <w:rPr>
          <w:rFonts w:ascii="Times, " w:eastAsia="Times, " w:hAnsi="Times, " w:cs="Times, "/>
          <w:color w:val="000000"/>
          <w:sz w:val="24"/>
        </w:rPr>
        <w:t xml:space="preserve">fokú </w:t>
      </w:r>
      <w:r>
        <w:rPr>
          <w:rFonts w:ascii="Times, " w:eastAsia="Times, " w:hAnsi="Times, " w:cs="Times, "/>
          <w:color w:val="000000"/>
          <w:sz w:val="24"/>
        </w:rPr>
        <w:t>szakképzésben, alap- és mesterképzésben, illetve egységes, osztatlan képzésben, valamint doktori képzésben részt vev</w:t>
      </w:r>
      <w:r>
        <w:rPr>
          <w:rFonts w:eastAsia="Calibri" w:cs="Calibri"/>
          <w:color w:val="000000"/>
          <w:sz w:val="24"/>
        </w:rPr>
        <w:t>ő hallgat</w:t>
      </w:r>
      <w:r>
        <w:rPr>
          <w:rFonts w:ascii="Times, " w:eastAsia="Times, " w:hAnsi="Times, " w:cs="Times, "/>
          <w:color w:val="000000"/>
          <w:sz w:val="24"/>
        </w:rPr>
        <w:t>ó, aki</w:t>
      </w:r>
    </w:p>
    <w:p w14:paraId="066624D4" w14:textId="77777777" w:rsidR="005C4036" w:rsidRDefault="00D46C4F">
      <w:pPr>
        <w:ind w:left="150" w:right="150" w:firstLine="240"/>
        <w:jc w:val="both"/>
      </w:pPr>
      <w:r>
        <w:rPr>
          <w:rFonts w:ascii="Times New Roman" w:hAnsi="Times New Roman" w:cs="Times New Roman"/>
          <w:color w:val="222222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222222"/>
          <w:shd w:val="clear" w:color="auto" w:fill="FFFFFF"/>
        </w:rPr>
        <w:t>ga</w:t>
      </w:r>
      <w:proofErr w:type="spellEnd"/>
      <w:r>
        <w:rPr>
          <w:rFonts w:ascii="Times New Roman" w:hAnsi="Times New Roman" w:cs="Times New Roman"/>
          <w:color w:val="222222"/>
          <w:shd w:val="clear" w:color="auto" w:fill="FFFFFF"/>
        </w:rPr>
        <w:t xml:space="preserve">) 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>államilag támogatott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képzési formában, 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>vagy magyar állami (rész)ösztöndíjasként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vesz részt, vagy</w:t>
      </w:r>
    </w:p>
    <w:p w14:paraId="179F8E84" w14:textId="77777777" w:rsidR="005C4036" w:rsidRDefault="00D46C4F">
      <w:pPr>
        <w:ind w:left="150" w:right="150" w:firstLine="240"/>
        <w:jc w:val="both"/>
      </w:pPr>
      <w:proofErr w:type="spellStart"/>
      <w:r>
        <w:rPr>
          <w:rFonts w:ascii="Times New Roman" w:hAnsi="Times New Roman" w:cs="Times New Roman"/>
          <w:color w:val="222222"/>
          <w:shd w:val="clear" w:color="auto" w:fill="FFFFFF"/>
        </w:rPr>
        <w:t>gb</w:t>
      </w:r>
      <w:proofErr w:type="spellEnd"/>
      <w:r>
        <w:rPr>
          <w:rFonts w:ascii="Times New Roman" w:hAnsi="Times New Roman" w:cs="Times New Roman"/>
          <w:color w:val="222222"/>
          <w:shd w:val="clear" w:color="auto" w:fill="FFFFFF"/>
        </w:rPr>
        <w:t xml:space="preserve">) tanulmányait </w:t>
      </w:r>
      <w:r>
        <w:rPr>
          <w:rFonts w:ascii="Times New Roman" w:hAnsi="Times New Roman" w:cs="Times New Roman"/>
          <w:color w:val="222222"/>
          <w:shd w:val="clear" w:color="auto" w:fill="FFFFFF"/>
        </w:rPr>
        <w:t>államilag támogatott képzési formában kezdte meg és az adott szakon, szakképzésben megkezdett féléveinek száma alapján jogosult lenne államilag támogatott képzésben való részvételre;</w:t>
      </w:r>
    </w:p>
    <w:p w14:paraId="5F2B2BF4" w14:textId="77777777" w:rsidR="005C4036" w:rsidRDefault="00D46C4F">
      <w:pPr>
        <w:ind w:left="150" w:right="150" w:firstLine="240"/>
        <w:jc w:val="both"/>
      </w:pPr>
      <w:r>
        <w:rPr>
          <w:rFonts w:ascii="Times New Roman" w:hAnsi="Times New Roman" w:cs="Times New Roman"/>
          <w:color w:val="222222"/>
          <w:shd w:val="clear" w:color="auto" w:fill="FFFFFF"/>
        </w:rPr>
        <w:t>i) </w:t>
      </w:r>
      <w:r>
        <w:rPr>
          <w:rFonts w:ascii="Times New Roman" w:hAnsi="Times New Roman" w:cs="Times New Roman"/>
          <w:color w:val="222222"/>
          <w:u w:val="single"/>
          <w:shd w:val="clear" w:color="auto" w:fill="FFFFFF"/>
        </w:rPr>
        <w:t>államilag támogatott hallgató</w:t>
      </w:r>
      <w:r>
        <w:rPr>
          <w:rFonts w:ascii="Times New Roman" w:hAnsi="Times New Roman" w:cs="Times New Roman"/>
          <w:color w:val="222222"/>
          <w:shd w:val="clear" w:color="auto" w:fill="FFFFFF"/>
        </w:rPr>
        <w:t>: az államilag támogatott képzésben részt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vevő hallgató, valamint 2012 szeptemberétől kezdődően magyar állami (rész) ösztöndíjas képzésre felvételt nyert hallgató. A magyar állami ösztöndíjas hallgatóhoz képest a magyar állami részösztöndíjas hallgatót a jogosultsági elszámoláskor és a részére bi</w:t>
      </w:r>
      <w:r>
        <w:rPr>
          <w:rFonts w:ascii="Times New Roman" w:hAnsi="Times New Roman" w:cs="Times New Roman"/>
          <w:color w:val="222222"/>
          <w:shd w:val="clear" w:color="auto" w:fill="FFFFFF"/>
        </w:rPr>
        <w:t>ztosított támogatások tekintetében 0,5-ös szorzóval kell figyelembe venni.</w:t>
      </w:r>
    </w:p>
    <w:p w14:paraId="16420CDB" w14:textId="77777777" w:rsidR="005C4036" w:rsidRDefault="005C4036">
      <w:pPr>
        <w:ind w:right="72"/>
        <w:jc w:val="both"/>
      </w:pPr>
    </w:p>
    <w:p w14:paraId="7EF3DF88" w14:textId="77777777" w:rsidR="005C4036" w:rsidRDefault="00D46C4F">
      <w:pPr>
        <w:ind w:right="72"/>
        <w:jc w:val="both"/>
      </w:pPr>
      <w:r>
        <w:rPr>
          <w:rFonts w:ascii="Times New Roman" w:hAnsi="Times New Roman" w:cs="Times New Roman"/>
          <w:sz w:val="24"/>
          <w:u w:val="single"/>
        </w:rPr>
        <w:t>WJLF -TJSZ. Kivonatok</w:t>
      </w:r>
    </w:p>
    <w:p w14:paraId="6CD36A87" w14:textId="77777777" w:rsidR="005C4036" w:rsidRDefault="00D46C4F">
      <w:pPr>
        <w:ind w:left="540" w:right="72" w:hanging="180"/>
        <w:jc w:val="both"/>
      </w:pPr>
      <w:r>
        <w:rPr>
          <w:rFonts w:ascii="Times New Roman" w:hAnsi="Times New Roman" w:cs="Times New Roman"/>
          <w:sz w:val="24"/>
        </w:rPr>
        <w:t>„7§</w:t>
      </w:r>
      <w:r>
        <w:rPr>
          <w:rFonts w:ascii="Times New Roman" w:hAnsi="Times New Roman" w:cs="Times New Roman"/>
          <w:sz w:val="24"/>
        </w:rPr>
        <w:tab/>
        <w:t xml:space="preserve">(1) A támogatás időtartam szerint időszakra nyújtott </w:t>
      </w:r>
      <w:proofErr w:type="gramStart"/>
      <w:r>
        <w:rPr>
          <w:rFonts w:ascii="Times New Roman" w:hAnsi="Times New Roman" w:cs="Times New Roman"/>
          <w:sz w:val="24"/>
        </w:rPr>
        <w:t>–(</w:t>
      </w:r>
      <w:proofErr w:type="gramEnd"/>
      <w:r>
        <w:rPr>
          <w:rFonts w:ascii="Times New Roman" w:hAnsi="Times New Roman" w:cs="Times New Roman"/>
          <w:sz w:val="24"/>
        </w:rPr>
        <w:t xml:space="preserve">…)- támogatás. Az időszakra nyújtott támogatás mértékét </w:t>
      </w:r>
      <w:r>
        <w:rPr>
          <w:rFonts w:ascii="Times New Roman" w:hAnsi="Times New Roman" w:cs="Times New Roman"/>
          <w:b/>
          <w:sz w:val="24"/>
        </w:rPr>
        <w:t>egy tanulmányi félévre</w:t>
      </w:r>
      <w:r>
        <w:rPr>
          <w:rFonts w:ascii="Times New Roman" w:hAnsi="Times New Roman" w:cs="Times New Roman"/>
          <w:sz w:val="24"/>
        </w:rPr>
        <w:t xml:space="preserve"> (5, azaz öt </w:t>
      </w:r>
      <w:r>
        <w:rPr>
          <w:rFonts w:ascii="Times New Roman" w:hAnsi="Times New Roman" w:cs="Times New Roman"/>
          <w:sz w:val="24"/>
        </w:rPr>
        <w:t xml:space="preserve">hónapra) kell </w:t>
      </w:r>
      <w:r>
        <w:rPr>
          <w:rFonts w:ascii="Times New Roman" w:hAnsi="Times New Roman" w:cs="Times New Roman"/>
          <w:sz w:val="24"/>
        </w:rPr>
        <w:lastRenderedPageBreak/>
        <w:t>megállapítani, havonkénti összegekben.</w:t>
      </w:r>
    </w:p>
    <w:p w14:paraId="05AA9C48" w14:textId="77777777" w:rsidR="005C4036" w:rsidRDefault="00D46C4F">
      <w:pPr>
        <w:ind w:left="540" w:right="72"/>
        <w:jc w:val="both"/>
      </w:pPr>
      <w:r>
        <w:rPr>
          <w:rFonts w:ascii="Times New Roman" w:hAnsi="Times New Roman" w:cs="Times New Roman"/>
          <w:sz w:val="24"/>
        </w:rPr>
        <w:tab/>
        <w:t>(4) Az időszakra nyújtott támogatások kifizetéséről – a tanulmányi félévek első hónapjának kivételével- legkésőbb az adott hónap 10. napjáig kell intézkedni.</w:t>
      </w:r>
    </w:p>
    <w:p w14:paraId="7D3A2489" w14:textId="77777777" w:rsidR="005C4036" w:rsidRDefault="00D46C4F">
      <w:pPr>
        <w:ind w:left="540" w:right="72"/>
        <w:jc w:val="both"/>
      </w:pPr>
      <w:r>
        <w:rPr>
          <w:rFonts w:ascii="Times New Roman" w:hAnsi="Times New Roman" w:cs="Times New Roman"/>
          <w:sz w:val="24"/>
        </w:rPr>
        <w:tab/>
        <w:t>(5) A halasztott beiratkozást/ bejelentkezé</w:t>
      </w:r>
      <w:r>
        <w:rPr>
          <w:rFonts w:ascii="Times New Roman" w:hAnsi="Times New Roman" w:cs="Times New Roman"/>
          <w:sz w:val="24"/>
        </w:rPr>
        <w:t>si kérelmet benyújtó hallgató csak a beiratkozást/ bejelentkezést követő hónaptól kezdődően részesülhet juttatásban.</w:t>
      </w:r>
    </w:p>
    <w:p w14:paraId="3A988651" w14:textId="77777777" w:rsidR="005C4036" w:rsidRDefault="00D46C4F">
      <w:pPr>
        <w:ind w:left="540" w:right="72" w:hanging="180"/>
        <w:jc w:val="both"/>
      </w:pPr>
      <w:r>
        <w:rPr>
          <w:rFonts w:ascii="TimesNewRoman, " w:eastAsia="TimesNewRoman, " w:hAnsi="TimesNewRoman, " w:cs="TimesNewRoman, "/>
          <w:sz w:val="24"/>
        </w:rPr>
        <w:t>12.</w:t>
      </w:r>
      <w:proofErr w:type="gramStart"/>
      <w:r>
        <w:rPr>
          <w:rFonts w:ascii="TimesNewRoman, " w:eastAsia="TimesNewRoman, " w:hAnsi="TimesNewRoman, " w:cs="TimesNewRoman, "/>
          <w:sz w:val="24"/>
        </w:rPr>
        <w:t>§(</w:t>
      </w:r>
      <w:proofErr w:type="gramEnd"/>
      <w:r>
        <w:rPr>
          <w:rFonts w:ascii="TimesNewRoman, " w:eastAsia="TimesNewRoman, " w:hAnsi="TimesNewRoman, " w:cs="TimesNewRoman, "/>
          <w:sz w:val="24"/>
        </w:rPr>
        <w:t>3) A rendszeres szociális ösztöndíj iránti kérelmet csak az erre a célra rendszeresített formanyomtatványon lehet benyújtani. „</w:t>
      </w:r>
    </w:p>
    <w:p w14:paraId="0865B6A8" w14:textId="77777777" w:rsidR="005C4036" w:rsidRDefault="005C4036">
      <w:pPr>
        <w:jc w:val="both"/>
      </w:pPr>
    </w:p>
    <w:p w14:paraId="411D0DB8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Továb</w:t>
      </w:r>
      <w:r>
        <w:rPr>
          <w:rFonts w:ascii="Times New Roman" w:hAnsi="Times New Roman" w:cs="Times New Roman"/>
          <w:sz w:val="24"/>
        </w:rPr>
        <w:t>bá</w:t>
      </w:r>
      <w:r>
        <w:rPr>
          <w:rFonts w:ascii="Times New Roman" w:hAnsi="Times New Roman" w:cs="Times New Roman"/>
          <w:b/>
          <w:sz w:val="24"/>
        </w:rPr>
        <w:t>: A kifizetésről havonta (kivétel a tanulmányi félévek első hónapja) a Gazdasági Hivatal gondoskodik, és a bankszámládra utalnak, amelynek feltétele, hogy a NEPTUN</w:t>
      </w:r>
      <w:r>
        <w:rPr>
          <w:rFonts w:ascii="Times New Roman" w:hAnsi="Times New Roman" w:cs="Times New Roman"/>
          <w:b/>
          <w:sz w:val="24"/>
          <w:u w:val="single"/>
        </w:rPr>
        <w:t>-ban</w:t>
      </w:r>
      <w:r>
        <w:rPr>
          <w:rFonts w:ascii="Times New Roman" w:hAnsi="Times New Roman" w:cs="Times New Roman"/>
          <w:b/>
          <w:sz w:val="24"/>
        </w:rPr>
        <w:t xml:space="preserve"> és a </w:t>
      </w:r>
      <w:r>
        <w:rPr>
          <w:rFonts w:ascii="Times New Roman" w:hAnsi="Times New Roman" w:cs="Times New Roman"/>
          <w:b/>
          <w:sz w:val="24"/>
          <w:u w:val="single"/>
        </w:rPr>
        <w:t>Gazdasági Hivatalban</w:t>
      </w:r>
      <w:r>
        <w:rPr>
          <w:rFonts w:ascii="Times New Roman" w:hAnsi="Times New Roman" w:cs="Times New Roman"/>
          <w:b/>
          <w:sz w:val="24"/>
        </w:rPr>
        <w:t xml:space="preserve"> az adatok egyaránt pontosan szerepeljenek (bankszámlaszám, a</w:t>
      </w:r>
      <w:r>
        <w:rPr>
          <w:rFonts w:ascii="Times New Roman" w:hAnsi="Times New Roman" w:cs="Times New Roman"/>
          <w:b/>
          <w:sz w:val="24"/>
        </w:rPr>
        <w:t>dóazonosító szám, TAJ-szám és személyi igazolványszám). Mindezek pontos megadása nélkül nem lehet utalni az ösztöndíjat!!!</w:t>
      </w:r>
    </w:p>
    <w:p w14:paraId="12A418A6" w14:textId="77777777" w:rsidR="005C4036" w:rsidRDefault="005C4036">
      <w:pPr>
        <w:jc w:val="center"/>
      </w:pPr>
    </w:p>
    <w:p w14:paraId="3C5252C0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2. Kitöltési segédlet</w:t>
      </w:r>
    </w:p>
    <w:p w14:paraId="3D3D5D4D" w14:textId="77777777" w:rsidR="005C4036" w:rsidRDefault="005C4036"/>
    <w:p w14:paraId="76312CBC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A pályázati űrlapot nyomtatott nagy, olvasható betűkkel kérjük kitölteni!</w:t>
      </w:r>
    </w:p>
    <w:p w14:paraId="578E195D" w14:textId="77777777" w:rsidR="005C4036" w:rsidRDefault="005C4036">
      <w:pPr>
        <w:jc w:val="both"/>
      </w:pPr>
    </w:p>
    <w:p w14:paraId="016FE260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Webdings" w:eastAsia="Webdings" w:hAnsi="Webdings" w:cs="Webdings"/>
          <w:b/>
          <w:sz w:val="24"/>
          <w:u w:val="single"/>
        </w:rPr>
        <w:t></w:t>
      </w:r>
      <w:r>
        <w:rPr>
          <w:rFonts w:ascii="Times New Roman" w:hAnsi="Times New Roman" w:cs="Times New Roman"/>
          <w:b/>
          <w:sz w:val="24"/>
          <w:u w:val="single"/>
        </w:rPr>
        <w:t>I.</w:t>
      </w:r>
      <w:r>
        <w:rPr>
          <w:rFonts w:ascii="Webdings" w:eastAsia="Webdings" w:hAnsi="Webdings" w:cs="Webdings"/>
          <w:b/>
          <w:sz w:val="24"/>
          <w:u w:val="single"/>
        </w:rPr>
        <w:t></w:t>
      </w:r>
      <w:r>
        <w:rPr>
          <w:rFonts w:ascii="Times New Roman" w:hAnsi="Times New Roman" w:cs="Times New Roman"/>
          <w:b/>
          <w:sz w:val="24"/>
          <w:u w:val="single"/>
        </w:rPr>
        <w:t xml:space="preserve"> pont:</w:t>
      </w:r>
      <w:r>
        <w:rPr>
          <w:rFonts w:ascii="Times New Roman" w:hAnsi="Times New Roman" w:cs="Times New Roman"/>
          <w:sz w:val="24"/>
        </w:rPr>
        <w:t xml:space="preserve"> A személyi igazolványb</w:t>
      </w:r>
      <w:r>
        <w:rPr>
          <w:rFonts w:ascii="Times New Roman" w:hAnsi="Times New Roman" w:cs="Times New Roman"/>
          <w:sz w:val="24"/>
        </w:rPr>
        <w:t>an, lakcímkártyán szereplő, illetve az űrlapon feltüntetett további adatokat kérjük itt megadni.</w:t>
      </w:r>
    </w:p>
    <w:p w14:paraId="3C4C2B55" w14:textId="77777777" w:rsidR="005C4036" w:rsidRDefault="005C4036"/>
    <w:p w14:paraId="51272708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„II.” pont:</w:t>
      </w:r>
      <w:r>
        <w:rPr>
          <w:rFonts w:ascii="Times New Roman" w:hAnsi="Times New Roman" w:cs="Times New Roman"/>
          <w:sz w:val="24"/>
        </w:rPr>
        <w:t xml:space="preserve">  </w:t>
      </w:r>
    </w:p>
    <w:p w14:paraId="66114A53" w14:textId="77777777" w:rsidR="005C4036" w:rsidRDefault="00D46C4F">
      <w:r>
        <w:rPr>
          <w:rFonts w:ascii="Times New Roman" w:hAnsi="Times New Roman" w:cs="Times New Roman"/>
          <w:b/>
          <w:sz w:val="24"/>
          <w:u w:val="single"/>
        </w:rPr>
        <w:t>E bekezdés értelmében:</w:t>
      </w:r>
    </w:p>
    <w:p w14:paraId="405D4BFC" w14:textId="77777777" w:rsidR="005C4036" w:rsidRDefault="005C4036"/>
    <w:p w14:paraId="5638E9B9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  <w:u w:val="single"/>
        </w:rPr>
        <w:t xml:space="preserve">1. </w:t>
      </w:r>
      <w:r>
        <w:rPr>
          <w:rFonts w:ascii="TimesNewRoman, Italic" w:eastAsia="TimesNewRoman, Italic" w:hAnsi="TimesNewRoman, Italic" w:cs="TimesNewRoman, Italic"/>
          <w:i/>
          <w:sz w:val="24"/>
          <w:u w:val="single"/>
        </w:rPr>
        <w:t>fogyatékossággal él</w:t>
      </w:r>
      <w:r>
        <w:rPr>
          <w:rFonts w:ascii="Arial" w:eastAsia="Arial" w:hAnsi="Arial"/>
          <w:i/>
          <w:sz w:val="24"/>
          <w:u w:val="single"/>
        </w:rPr>
        <w:t>ő</w:t>
      </w:r>
      <w:r>
        <w:rPr>
          <w:rFonts w:ascii="TimesNewRoman, Italic" w:eastAsia="TimesNewRoman, Italic" w:hAnsi="TimesNewRoman, Italic" w:cs="TimesNewRoman, Italic"/>
          <w:i/>
          <w:sz w:val="24"/>
          <w:u w:val="single"/>
        </w:rPr>
        <w:t xml:space="preserve"> vagy egészségi állapota miatt rászorult hallgató</w:t>
      </w:r>
      <w:r>
        <w:rPr>
          <w:rFonts w:ascii="TimesNewRoman, " w:eastAsia="TimesNewRoman, " w:hAnsi="TimesNewRoman, " w:cs="TimesNewRoman, "/>
          <w:sz w:val="24"/>
        </w:rPr>
        <w:t>: az a hallgató, aki</w:t>
      </w:r>
    </w:p>
    <w:p w14:paraId="606B3C9D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 xml:space="preserve">a) </w:t>
      </w:r>
      <w:r>
        <w:rPr>
          <w:rFonts w:ascii="TimesNewRoman, " w:eastAsia="TimesNewRoman, " w:hAnsi="TimesNewRoman, " w:cs="TimesNewRoman, "/>
          <w:sz w:val="24"/>
        </w:rPr>
        <w:t>fogyatékossága miatt állandó vagy fokozott felügyeletre, gondozásra szorul, illetve aki fogyatékossága miatt rendszeresen személyi és/vagy technikai segítségnyújtásra és/vagy szolgáltatásra szorul, vagy</w:t>
      </w:r>
    </w:p>
    <w:p w14:paraId="0D014E25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>b) a rehabilitációs hatóság komplex min</w:t>
      </w:r>
      <w:r>
        <w:rPr>
          <w:rFonts w:eastAsia="Calibri" w:cs="Calibri"/>
          <w:sz w:val="24"/>
        </w:rPr>
        <w:t>ős</w:t>
      </w:r>
      <w:r>
        <w:rPr>
          <w:rFonts w:ascii="TimesNewRoman, " w:eastAsia="TimesNewRoman, " w:hAnsi="TimesNewRoman, " w:cs="TimesNewRoman, "/>
          <w:sz w:val="24"/>
        </w:rPr>
        <w:t>ítése alapjá</w:t>
      </w:r>
      <w:r>
        <w:rPr>
          <w:rFonts w:ascii="TimesNewRoman, " w:eastAsia="TimesNewRoman, " w:hAnsi="TimesNewRoman, " w:cs="TimesNewRoman, "/>
          <w:sz w:val="24"/>
        </w:rPr>
        <w:t>n egészségi állapota 60 százalék vagy kevesebb;</w:t>
      </w:r>
    </w:p>
    <w:p w14:paraId="061FA5A1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 xml:space="preserve">c) </w:t>
      </w:r>
      <w:r>
        <w:rPr>
          <w:rFonts w:ascii="Times, " w:eastAsia="Times, " w:hAnsi="Times, " w:cs="Times, "/>
          <w:color w:val="000000"/>
          <w:sz w:val="24"/>
        </w:rPr>
        <w:t>aki testi, érzékszervi, beszédfogyatékos, autista, megismerés és viselkedés fejl</w:t>
      </w:r>
      <w:r>
        <w:rPr>
          <w:rFonts w:ascii="Times New Roman" w:hAnsi="Times New Roman" w:cs="Times New Roman"/>
          <w:color w:val="000000"/>
          <w:sz w:val="24"/>
        </w:rPr>
        <w:t>őd</w:t>
      </w:r>
      <w:r>
        <w:rPr>
          <w:rFonts w:ascii="Times, " w:eastAsia="Times, " w:hAnsi="Times, " w:cs="Times, "/>
          <w:color w:val="000000"/>
          <w:sz w:val="24"/>
        </w:rPr>
        <w:t>ési rendellenesség</w:t>
      </w:r>
      <w:r>
        <w:rPr>
          <w:rFonts w:ascii="Times New Roman" w:hAnsi="Times New Roman" w:cs="Times New Roman"/>
          <w:color w:val="000000"/>
          <w:sz w:val="24"/>
        </w:rPr>
        <w:t>ű,</w:t>
      </w:r>
    </w:p>
    <w:p w14:paraId="0721D035" w14:textId="77777777" w:rsidR="005C4036" w:rsidRDefault="005C4036"/>
    <w:p w14:paraId="373D3601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  <w:u w:val="single"/>
        </w:rPr>
        <w:t xml:space="preserve">2. </w:t>
      </w:r>
      <w:r>
        <w:rPr>
          <w:rFonts w:ascii="TimesNewRoman, " w:eastAsia="TimesNewRoman, " w:hAnsi="TimesNewRoman, " w:cs="TimesNewRoman, "/>
          <w:i/>
          <w:sz w:val="24"/>
          <w:u w:val="single"/>
        </w:rPr>
        <w:t>családfenntartó:</w:t>
      </w:r>
      <w:r>
        <w:rPr>
          <w:rFonts w:ascii="TimesNewRoman, " w:eastAsia="TimesNewRoman, " w:hAnsi="TimesNewRoman, " w:cs="TimesNewRoman, "/>
          <w:sz w:val="24"/>
        </w:rPr>
        <w:t xml:space="preserve"> az a hallgató,</w:t>
      </w:r>
    </w:p>
    <w:p w14:paraId="424D9968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>a) akinek legalább egy gyermeke van,</w:t>
      </w:r>
    </w:p>
    <w:p w14:paraId="36030AD7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>b) aki a szociális igazgatásr</w:t>
      </w:r>
      <w:r>
        <w:rPr>
          <w:rFonts w:ascii="TimesNewRoman, " w:eastAsia="TimesNewRoman, " w:hAnsi="TimesNewRoman, " w:cs="TimesNewRoman, "/>
          <w:sz w:val="24"/>
        </w:rPr>
        <w:t>ól és szociális ellátásokról szóló 1993. évi III. törvény alapján ápolási díjra jogosult;</w:t>
      </w:r>
    </w:p>
    <w:p w14:paraId="2DC3AEB3" w14:textId="77777777" w:rsidR="005C4036" w:rsidRDefault="005C4036">
      <w:pPr>
        <w:jc w:val="both"/>
      </w:pPr>
    </w:p>
    <w:p w14:paraId="4711E5A3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i/>
          <w:sz w:val="24"/>
          <w:u w:val="single"/>
        </w:rPr>
        <w:t>3. nagycsaládos:</w:t>
      </w:r>
      <w:r>
        <w:rPr>
          <w:rFonts w:ascii="TimesNewRoman, " w:eastAsia="TimesNewRoman, " w:hAnsi="TimesNewRoman, " w:cs="TimesNewRoman, "/>
          <w:sz w:val="24"/>
        </w:rPr>
        <w:t xml:space="preserve"> az a hallgató, akinek</w:t>
      </w:r>
    </w:p>
    <w:p w14:paraId="14A38B8A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>a) legalább két eltartott testvére vagy három gyermeke van, vagy</w:t>
      </w:r>
    </w:p>
    <w:p w14:paraId="612CE122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 xml:space="preserve">b) eltartóin (eltartóján) kívül legalább két vele egy </w:t>
      </w:r>
      <w:r>
        <w:rPr>
          <w:rFonts w:ascii="TimesNewRoman, " w:eastAsia="TimesNewRoman, " w:hAnsi="TimesNewRoman, " w:cs="TimesNewRoman, "/>
          <w:sz w:val="24"/>
        </w:rPr>
        <w:t>háztartásban él</w:t>
      </w:r>
      <w:r>
        <w:rPr>
          <w:rFonts w:ascii="Arial" w:eastAsia="Arial" w:hAnsi="Arial"/>
          <w:sz w:val="24"/>
        </w:rPr>
        <w:t>ő</w:t>
      </w:r>
      <w:r>
        <w:rPr>
          <w:rFonts w:ascii="TimesNewRoman, " w:eastAsia="TimesNewRoman, " w:hAnsi="TimesNewRoman, " w:cs="TimesNewRoman, "/>
          <w:sz w:val="24"/>
        </w:rPr>
        <w:t xml:space="preserve"> személyre igaz, hogy havi jövedelme nem éri el a minimálbér összegét, vagy</w:t>
      </w:r>
    </w:p>
    <w:p w14:paraId="11C5B171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</w:rPr>
        <w:t>c) legalább két kiskorú gyermeknek a gyámja;</w:t>
      </w:r>
    </w:p>
    <w:p w14:paraId="6834F897" w14:textId="77777777" w:rsidR="005C4036" w:rsidRDefault="005C4036"/>
    <w:p w14:paraId="5331B011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sz w:val="24"/>
          <w:u w:val="single"/>
        </w:rPr>
        <w:t xml:space="preserve">4. </w:t>
      </w:r>
      <w:r>
        <w:rPr>
          <w:rFonts w:ascii="TimesNewRoman, Italic" w:eastAsia="TimesNewRoman, Italic" w:hAnsi="TimesNewRoman, Italic" w:cs="TimesNewRoman, Italic"/>
          <w:i/>
          <w:sz w:val="24"/>
          <w:u w:val="single"/>
        </w:rPr>
        <w:t>árva</w:t>
      </w:r>
      <w:r>
        <w:rPr>
          <w:rFonts w:ascii="TimesNewRoman, " w:eastAsia="TimesNewRoman, " w:hAnsi="TimesNewRoman, " w:cs="TimesNewRoman, "/>
          <w:sz w:val="24"/>
          <w:u w:val="single"/>
        </w:rPr>
        <w:t>:</w:t>
      </w:r>
      <w:r>
        <w:rPr>
          <w:rFonts w:ascii="TimesNewRoman, " w:eastAsia="TimesNewRoman, " w:hAnsi="TimesNewRoman, " w:cs="TimesNewRoman, "/>
          <w:sz w:val="24"/>
        </w:rPr>
        <w:t xml:space="preserve"> az a 25 évnél fiatalabb hallgató, akinek mindkét szül</w:t>
      </w:r>
      <w:r>
        <w:rPr>
          <w:rFonts w:ascii="Arial" w:eastAsia="Arial" w:hAnsi="Arial"/>
          <w:sz w:val="24"/>
        </w:rPr>
        <w:t>ő</w:t>
      </w:r>
      <w:r>
        <w:rPr>
          <w:rFonts w:ascii="TimesNewRoman, " w:eastAsia="TimesNewRoman, " w:hAnsi="TimesNewRoman, " w:cs="TimesNewRoman, "/>
          <w:sz w:val="24"/>
        </w:rPr>
        <w:t>je, illetve vele egy háztartásban élt hajadon, n</w:t>
      </w:r>
      <w:r>
        <w:rPr>
          <w:rFonts w:eastAsia="Calibri" w:cs="Calibri"/>
          <w:sz w:val="24"/>
        </w:rPr>
        <w:t>őtlen, elv</w:t>
      </w:r>
      <w:r>
        <w:rPr>
          <w:rFonts w:ascii="TimesNewRoman, " w:eastAsia="TimesNewRoman, " w:hAnsi="TimesNewRoman, " w:cs="TimesNewRoman, "/>
          <w:sz w:val="24"/>
        </w:rPr>
        <w:t>ált vagy házastársától külön élt szül</w:t>
      </w:r>
      <w:r>
        <w:rPr>
          <w:rFonts w:ascii="Arial" w:eastAsia="Arial" w:hAnsi="Arial"/>
          <w:sz w:val="24"/>
        </w:rPr>
        <w:t>ő</w:t>
      </w:r>
      <w:r>
        <w:rPr>
          <w:rFonts w:ascii="TimesNewRoman, " w:eastAsia="TimesNewRoman, " w:hAnsi="TimesNewRoman, " w:cs="TimesNewRoman, "/>
          <w:sz w:val="24"/>
        </w:rPr>
        <w:t>je elhunyt és nem fogadták örökbe;</w:t>
      </w:r>
    </w:p>
    <w:p w14:paraId="343C55A4" w14:textId="77777777" w:rsidR="005C4036" w:rsidRDefault="005C4036"/>
    <w:p w14:paraId="09AE49C6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i/>
          <w:sz w:val="24"/>
          <w:u w:val="single"/>
        </w:rPr>
        <w:t>5. hátrányos helyzet</w:t>
      </w:r>
      <w:r>
        <w:rPr>
          <w:rFonts w:eastAsia="Calibri" w:cs="Calibri"/>
          <w:i/>
          <w:sz w:val="24"/>
          <w:u w:val="single"/>
        </w:rPr>
        <w:t>ű hallgat</w:t>
      </w:r>
      <w:r>
        <w:rPr>
          <w:rFonts w:ascii="TimesNewRoman, " w:eastAsia="TimesNewRoman, " w:hAnsi="TimesNewRoman, " w:cs="TimesNewRoman, "/>
          <w:i/>
          <w:sz w:val="24"/>
          <w:u w:val="single"/>
        </w:rPr>
        <w:t>ó</w:t>
      </w:r>
      <w:r>
        <w:rPr>
          <w:rFonts w:ascii="TimesNewRoman, " w:eastAsia="TimesNewRoman, " w:hAnsi="TimesNewRoman, " w:cs="TimesNewRoman, "/>
          <w:sz w:val="24"/>
        </w:rPr>
        <w:t xml:space="preserve">: az </w:t>
      </w:r>
      <w:r>
        <w:rPr>
          <w:rFonts w:ascii="Times, " w:eastAsia="Times, " w:hAnsi="Times, " w:cs="Times, "/>
          <w:color w:val="000000"/>
          <w:sz w:val="24"/>
        </w:rPr>
        <w:t>a beiratkozás id</w:t>
      </w:r>
      <w:r>
        <w:rPr>
          <w:rFonts w:ascii="Arial" w:eastAsia="Arial" w:hAnsi="Arial"/>
          <w:color w:val="000000"/>
          <w:sz w:val="24"/>
        </w:rPr>
        <w:t>ő</w:t>
      </w:r>
      <w:r>
        <w:rPr>
          <w:rFonts w:ascii="Times, " w:eastAsia="Times, " w:hAnsi="Times, " w:cs="Times, "/>
          <w:color w:val="000000"/>
          <w:sz w:val="24"/>
        </w:rPr>
        <w:t xml:space="preserve">pontjában 25 életévét be nem töltött hallgató, akit középfokú tanulmányai során családi körülményei, szociális helyzete </w:t>
      </w:r>
      <w:r>
        <w:rPr>
          <w:rFonts w:ascii="Times, " w:eastAsia="Times, " w:hAnsi="Times, " w:cs="Times, "/>
          <w:color w:val="000000"/>
          <w:sz w:val="24"/>
        </w:rPr>
        <w:t xml:space="preserve">miatt a </w:t>
      </w:r>
      <w:r>
        <w:rPr>
          <w:rFonts w:ascii="Times, " w:eastAsia="Times, " w:hAnsi="Times, " w:cs="Times, "/>
          <w:i/>
          <w:color w:val="000000"/>
          <w:sz w:val="24"/>
        </w:rPr>
        <w:t>jegyz</w:t>
      </w:r>
      <w:r>
        <w:rPr>
          <w:rFonts w:ascii="Arial" w:eastAsia="Arial" w:hAnsi="Arial"/>
          <w:i/>
          <w:color w:val="000000"/>
          <w:sz w:val="24"/>
        </w:rPr>
        <w:t>ő</w:t>
      </w:r>
      <w:r>
        <w:rPr>
          <w:rFonts w:ascii="Times, " w:eastAsia="Times, " w:hAnsi="Times, " w:cs="Times, "/>
          <w:i/>
          <w:color w:val="000000"/>
          <w:sz w:val="24"/>
        </w:rPr>
        <w:t xml:space="preserve"> védelembe vett</w:t>
      </w:r>
      <w:r>
        <w:rPr>
          <w:rFonts w:ascii="Times, " w:eastAsia="Times, " w:hAnsi="Times, " w:cs="Times, "/>
          <w:color w:val="000000"/>
          <w:sz w:val="24"/>
        </w:rPr>
        <w:t xml:space="preserve">, illetve aki után </w:t>
      </w:r>
      <w:r>
        <w:rPr>
          <w:rFonts w:ascii="Times, " w:eastAsia="Times, " w:hAnsi="Times, " w:cs="Times, "/>
          <w:i/>
          <w:color w:val="000000"/>
          <w:sz w:val="24"/>
        </w:rPr>
        <w:t>rendszeres gyermekvédelmi támogatást</w:t>
      </w:r>
      <w:r>
        <w:rPr>
          <w:rFonts w:ascii="Times, " w:eastAsia="Times, " w:hAnsi="Times, " w:cs="Times, "/>
          <w:color w:val="000000"/>
          <w:sz w:val="24"/>
        </w:rPr>
        <w:t xml:space="preserve"> folyósítottak, </w:t>
      </w:r>
      <w:r>
        <w:rPr>
          <w:rFonts w:ascii="Times, " w:eastAsia="Times, " w:hAnsi="Times, " w:cs="Times, "/>
          <w:color w:val="000000"/>
          <w:sz w:val="24"/>
        </w:rPr>
        <w:lastRenderedPageBreak/>
        <w:t xml:space="preserve">illetve </w:t>
      </w:r>
      <w:r>
        <w:rPr>
          <w:rFonts w:ascii="Times, " w:eastAsia="Times, " w:hAnsi="Times, " w:cs="Times, "/>
          <w:i/>
          <w:color w:val="000000"/>
          <w:sz w:val="24"/>
        </w:rPr>
        <w:t>rendszeres gyermekvédelmi kedvezmény</w:t>
      </w:r>
      <w:r>
        <w:rPr>
          <w:rFonts w:ascii="Times, " w:eastAsia="Times, " w:hAnsi="Times, " w:cs="Times, "/>
          <w:color w:val="000000"/>
          <w:sz w:val="24"/>
        </w:rPr>
        <w:t xml:space="preserve">re jogosult, vagy </w:t>
      </w:r>
      <w:r>
        <w:rPr>
          <w:rFonts w:ascii="Times, " w:eastAsia="Times, " w:hAnsi="Times, " w:cs="Times, "/>
          <w:i/>
          <w:color w:val="000000"/>
          <w:sz w:val="24"/>
        </w:rPr>
        <w:t>állami gondozott</w:t>
      </w:r>
      <w:r>
        <w:rPr>
          <w:rFonts w:ascii="Times, " w:eastAsia="Times, " w:hAnsi="Times, " w:cs="Times, "/>
          <w:color w:val="000000"/>
          <w:sz w:val="24"/>
        </w:rPr>
        <w:t xml:space="preserve"> </w:t>
      </w:r>
      <w:r>
        <w:rPr>
          <w:rFonts w:ascii="Times, " w:eastAsia="Times, " w:hAnsi="Times, " w:cs="Times, "/>
          <w:color w:val="000000"/>
          <w:sz w:val="24"/>
          <w:u w:val="single"/>
        </w:rPr>
        <w:t>volt.</w:t>
      </w:r>
    </w:p>
    <w:p w14:paraId="7E50F88F" w14:textId="77777777" w:rsidR="005C4036" w:rsidRDefault="00D46C4F">
      <w:r>
        <w:rPr>
          <w:rFonts w:ascii="TimesNewRoman, " w:eastAsia="TimesNewRoman, " w:hAnsi="TimesNewRoman, " w:cs="TimesNewRoman, "/>
          <w:sz w:val="24"/>
        </w:rPr>
        <w:t>Rendszeres gyermekvédelmi támogatásban részesül</w:t>
      </w:r>
      <w:r>
        <w:rPr>
          <w:rFonts w:eastAsia="Calibri" w:cs="Calibri"/>
          <w:sz w:val="24"/>
        </w:rPr>
        <w:t xml:space="preserve">őnek kell tekinteni azt </w:t>
      </w:r>
      <w:r>
        <w:rPr>
          <w:rFonts w:eastAsia="Calibri" w:cs="Calibri"/>
          <w:sz w:val="24"/>
        </w:rPr>
        <w:t>a szem</w:t>
      </w:r>
      <w:r>
        <w:rPr>
          <w:rFonts w:ascii="TimesNewRoman, " w:eastAsia="TimesNewRoman, " w:hAnsi="TimesNewRoman, " w:cs="TimesNewRoman, "/>
          <w:sz w:val="24"/>
        </w:rPr>
        <w:t xml:space="preserve">élyt is, aki: </w:t>
      </w:r>
      <w:r>
        <w:rPr>
          <w:rFonts w:ascii="TimesNewRoman, " w:eastAsia="TimesNewRoman, " w:hAnsi="TimesNewRoman, " w:cs="TimesNewRoman, "/>
          <w:sz w:val="24"/>
        </w:rPr>
        <w:tab/>
      </w:r>
    </w:p>
    <w:p w14:paraId="035C78AB" w14:textId="77777777" w:rsidR="005C4036" w:rsidRDefault="00D46C4F">
      <w:pPr>
        <w:ind w:left="709"/>
      </w:pPr>
      <w:r>
        <w:rPr>
          <w:rFonts w:ascii="TimesNewRoman, " w:eastAsia="TimesNewRoman, " w:hAnsi="TimesNewRoman, " w:cs="TimesNewRoman, "/>
          <w:sz w:val="24"/>
        </w:rPr>
        <w:t>a) árva vagy</w:t>
      </w:r>
    </w:p>
    <w:p w14:paraId="0D8DEF32" w14:textId="77777777" w:rsidR="005C4036" w:rsidRDefault="00D46C4F">
      <w:r>
        <w:rPr>
          <w:rFonts w:ascii="TimesNewRoman, " w:eastAsia="TimesNewRoman, " w:hAnsi="TimesNewRoman, " w:cs="TimesNewRoman, "/>
          <w:sz w:val="24"/>
        </w:rPr>
        <w:tab/>
        <w:t>b) tartósan beteg, illetve súlyosan fogyatékos személy, vagy</w:t>
      </w:r>
    </w:p>
    <w:p w14:paraId="191E180D" w14:textId="77777777" w:rsidR="005C4036" w:rsidRDefault="00D46C4F">
      <w:r>
        <w:rPr>
          <w:rFonts w:ascii="TimesNewRoman, " w:eastAsia="TimesNewRoman, " w:hAnsi="TimesNewRoman, " w:cs="TimesNewRoman, "/>
          <w:sz w:val="24"/>
        </w:rPr>
        <w:tab/>
        <w:t>c) kikerült a nevelésbe vétel alól</w:t>
      </w:r>
    </w:p>
    <w:p w14:paraId="328D57C1" w14:textId="77777777" w:rsidR="005C4036" w:rsidRDefault="00D46C4F">
      <w:r>
        <w:rPr>
          <w:rFonts w:ascii="TimesNewRoman, " w:eastAsia="TimesNewRoman, " w:hAnsi="TimesNewRoman, " w:cs="TimesNewRoman, "/>
          <w:sz w:val="24"/>
        </w:rPr>
        <w:tab/>
        <w:t>d) gyámsága nagykorúsága miatt sz</w:t>
      </w:r>
      <w:r>
        <w:rPr>
          <w:rFonts w:ascii="Arial" w:eastAsia="Arial" w:hAnsi="Arial"/>
          <w:sz w:val="24"/>
        </w:rPr>
        <w:t>ű</w:t>
      </w:r>
      <w:r>
        <w:rPr>
          <w:rFonts w:ascii="TimesNewRoman, " w:eastAsia="TimesNewRoman, " w:hAnsi="TimesNewRoman, " w:cs="TimesNewRoman, "/>
          <w:sz w:val="24"/>
        </w:rPr>
        <w:t>nt meg</w:t>
      </w:r>
    </w:p>
    <w:p w14:paraId="736C6752" w14:textId="77777777" w:rsidR="005C4036" w:rsidRDefault="005C4036"/>
    <w:p w14:paraId="20C49752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  <w:u w:val="single"/>
        </w:rPr>
        <w:t xml:space="preserve">6. </w:t>
      </w:r>
      <w:r>
        <w:rPr>
          <w:rFonts w:ascii="Times New Roman" w:hAnsi="Times New Roman" w:cs="Times New Roman"/>
          <w:i/>
          <w:sz w:val="24"/>
          <w:u w:val="single"/>
        </w:rPr>
        <w:t>Halmozottan hátrányos helyzetű hallgató:</w:t>
      </w:r>
      <w:r>
        <w:rPr>
          <w:rFonts w:ascii="Times, " w:eastAsia="Times, " w:hAnsi="Times, " w:cs="Times, "/>
          <w:i/>
          <w:color w:val="000000"/>
          <w:sz w:val="20"/>
        </w:rPr>
        <w:t> </w:t>
      </w:r>
      <w:r>
        <w:rPr>
          <w:rFonts w:ascii="Times New Roman" w:hAnsi="Times New Roman" w:cs="Times New Roman"/>
          <w:sz w:val="24"/>
        </w:rPr>
        <w:t xml:space="preserve">az a </w:t>
      </w:r>
      <w:r>
        <w:rPr>
          <w:rFonts w:ascii="Times New Roman" w:hAnsi="Times New Roman" w:cs="Times New Roman"/>
          <w:i/>
          <w:sz w:val="24"/>
        </w:rPr>
        <w:t xml:space="preserve">hátrányos helyzetű </w:t>
      </w:r>
      <w:r>
        <w:rPr>
          <w:rFonts w:ascii="Times New Roman" w:hAnsi="Times New Roman" w:cs="Times New Roman"/>
          <w:sz w:val="24"/>
        </w:rPr>
        <w:t>hallgató, akinek a tankötelessé válásának időpontjában törvényes felügyeletét ellátó szülője, - a gyermekek védelméről és a gyámügyi igazgatásról szóló törvényben szabályozott eljárásban tett önkéntes szülői nyilatkozat szerint - legfeljebb alapfokú iskola</w:t>
      </w:r>
      <w:r>
        <w:rPr>
          <w:rFonts w:ascii="Times New Roman" w:hAnsi="Times New Roman" w:cs="Times New Roman"/>
          <w:sz w:val="24"/>
        </w:rPr>
        <w:t xml:space="preserve">i végzettséggel rendelkezett, valamint az, akit </w:t>
      </w:r>
      <w:r>
        <w:rPr>
          <w:rFonts w:ascii="Times New Roman" w:hAnsi="Times New Roman" w:cs="Times New Roman"/>
          <w:i/>
          <w:sz w:val="24"/>
        </w:rPr>
        <w:t>tartós nevelésbe</w:t>
      </w:r>
      <w:r>
        <w:rPr>
          <w:rFonts w:ascii="Times New Roman" w:hAnsi="Times New Roman" w:cs="Times New Roman"/>
          <w:sz w:val="24"/>
        </w:rPr>
        <w:t xml:space="preserve"> vettek,</w:t>
      </w:r>
    </w:p>
    <w:p w14:paraId="30EDF93C" w14:textId="77777777" w:rsidR="005C4036" w:rsidRDefault="005C4036">
      <w:pPr>
        <w:jc w:val="both"/>
      </w:pPr>
    </w:p>
    <w:p w14:paraId="347F4179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i/>
          <w:sz w:val="24"/>
          <w:u w:val="single"/>
        </w:rPr>
        <w:t>7. Gyámsága nagykorúsága miatt sz</w:t>
      </w:r>
      <w:r>
        <w:rPr>
          <w:rFonts w:eastAsia="Calibri" w:cs="Calibri"/>
          <w:i/>
          <w:sz w:val="24"/>
          <w:u w:val="single"/>
        </w:rPr>
        <w:t xml:space="preserve">űnt meg </w:t>
      </w:r>
      <w:r>
        <w:rPr>
          <w:rFonts w:eastAsia="Calibri" w:cs="Calibri"/>
          <w:sz w:val="24"/>
          <w:u w:val="single"/>
        </w:rPr>
        <w:t>(fentebb: 5. d)</w:t>
      </w:r>
    </w:p>
    <w:p w14:paraId="10FF8E29" w14:textId="77777777" w:rsidR="005C4036" w:rsidRDefault="005C4036">
      <w:pPr>
        <w:jc w:val="both"/>
      </w:pPr>
    </w:p>
    <w:p w14:paraId="36FD6E25" w14:textId="77777777" w:rsidR="005C4036" w:rsidRDefault="00D46C4F">
      <w:pPr>
        <w:jc w:val="both"/>
      </w:pPr>
      <w:r>
        <w:rPr>
          <w:rFonts w:ascii="TimesNewRoman, " w:eastAsia="TimesNewRoman, " w:hAnsi="TimesNewRoman, " w:cs="TimesNewRoman, "/>
          <w:i/>
          <w:sz w:val="24"/>
          <w:u w:val="single"/>
        </w:rPr>
        <w:t>8. Igazoltan önfenntartó</w:t>
      </w:r>
      <w:r>
        <w:rPr>
          <w:rFonts w:ascii="TimesNewRoman, " w:eastAsia="TimesNewRoman, " w:hAnsi="TimesNewRoman, " w:cs="TimesNewRoman, "/>
          <w:sz w:val="24"/>
          <w:u w:val="single"/>
        </w:rPr>
        <w:t xml:space="preserve">: </w:t>
      </w:r>
      <w:r>
        <w:rPr>
          <w:rFonts w:ascii="TimesNewRoman, " w:eastAsia="TimesNewRoman, " w:hAnsi="TimesNewRoman, " w:cs="TimesNewRoman, "/>
          <w:sz w:val="24"/>
        </w:rPr>
        <w:t>aki egyszemélyes háztartásban él.</w:t>
      </w:r>
    </w:p>
    <w:p w14:paraId="33776493" w14:textId="77777777" w:rsidR="005C4036" w:rsidRDefault="005C4036"/>
    <w:p w14:paraId="065A1ACC" w14:textId="77777777" w:rsidR="005C4036" w:rsidRDefault="00D46C4F">
      <w:r>
        <w:rPr>
          <w:rFonts w:ascii="TimesNewRoman, " w:eastAsia="TimesNewRoman, " w:hAnsi="TimesNewRoman, " w:cs="TimesNewRoman, "/>
          <w:i/>
          <w:sz w:val="24"/>
          <w:u w:val="single"/>
        </w:rPr>
        <w:t xml:space="preserve">9. </w:t>
      </w:r>
      <w:r>
        <w:rPr>
          <w:rFonts w:ascii="TimesNewRoman, Italic" w:eastAsia="TimesNewRoman, Italic" w:hAnsi="TimesNewRoman, Italic" w:cs="TimesNewRoman, Italic"/>
          <w:i/>
          <w:sz w:val="24"/>
          <w:u w:val="single"/>
        </w:rPr>
        <w:t>félárva</w:t>
      </w:r>
      <w:r>
        <w:rPr>
          <w:rFonts w:ascii="TimesNewRoman, " w:eastAsia="TimesNewRoman, " w:hAnsi="TimesNewRoman, " w:cs="TimesNewRoman, "/>
          <w:sz w:val="24"/>
          <w:u w:val="single"/>
        </w:rPr>
        <w:t>:</w:t>
      </w:r>
      <w:r>
        <w:rPr>
          <w:rFonts w:ascii="TimesNewRoman, " w:eastAsia="TimesNewRoman, " w:hAnsi="TimesNewRoman, " w:cs="TimesNewRoman, "/>
          <w:sz w:val="24"/>
        </w:rPr>
        <w:t xml:space="preserve"> az a 25 évnél fiatalabb hallgató, akinek egy szül</w:t>
      </w:r>
      <w:r>
        <w:rPr>
          <w:rFonts w:ascii="Arial" w:eastAsia="Arial" w:hAnsi="Arial"/>
          <w:sz w:val="24"/>
        </w:rPr>
        <w:t>ő</w:t>
      </w:r>
      <w:r>
        <w:rPr>
          <w:rFonts w:ascii="TimesNewRoman, " w:eastAsia="TimesNewRoman, " w:hAnsi="TimesNewRoman, " w:cs="TimesNewRoman, "/>
          <w:sz w:val="24"/>
        </w:rPr>
        <w:t>j</w:t>
      </w:r>
      <w:r>
        <w:rPr>
          <w:rFonts w:ascii="TimesNewRoman, " w:eastAsia="TimesNewRoman, " w:hAnsi="TimesNewRoman, " w:cs="TimesNewRoman, "/>
          <w:sz w:val="24"/>
        </w:rPr>
        <w:t>e elhunyt és nem fogadták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NewRoman, " w:eastAsia="TimesNewRoman, " w:hAnsi="TimesNewRoman, " w:cs="TimesNewRoman, "/>
          <w:sz w:val="24"/>
        </w:rPr>
        <w:t>örökbe;</w:t>
      </w:r>
    </w:p>
    <w:p w14:paraId="49C2AAD9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„III.” pont:</w:t>
      </w:r>
    </w:p>
    <w:p w14:paraId="4C211D26" w14:textId="77777777" w:rsidR="005C4036" w:rsidRDefault="00D46C4F">
      <w:pPr>
        <w:ind w:left="130" w:right="130"/>
        <w:jc w:val="both"/>
      </w:pPr>
      <w:r>
        <w:rPr>
          <w:rFonts w:ascii="Times New Roman" w:hAnsi="Times New Roman" w:cs="Times New Roman"/>
          <w:sz w:val="24"/>
        </w:rPr>
        <w:t>Ebben a pontban a közös háztartásban élők számát kérjük feltűntetni, tehát azt, hogy egy azon lakcímen hányan élnek együtt.</w:t>
      </w:r>
    </w:p>
    <w:p w14:paraId="2D681E3C" w14:textId="77777777" w:rsidR="005C4036" w:rsidRDefault="005C4036">
      <w:pPr>
        <w:ind w:left="130" w:right="130"/>
      </w:pPr>
    </w:p>
    <w:p w14:paraId="0E5CBF10" w14:textId="77777777" w:rsidR="005C4036" w:rsidRDefault="00D46C4F">
      <w:pPr>
        <w:ind w:left="130" w:right="130"/>
        <w:jc w:val="both"/>
      </w:pPr>
      <w:r>
        <w:rPr>
          <w:rFonts w:ascii="Times New Roman" w:hAnsi="Times New Roman" w:cs="Times New Roman"/>
          <w:sz w:val="24"/>
        </w:rPr>
        <w:t xml:space="preserve">Ebbe értelemszerűen beletartozik maga a pályázó, továbbá közeli </w:t>
      </w:r>
      <w:r>
        <w:rPr>
          <w:rFonts w:ascii="Times New Roman" w:hAnsi="Times New Roman" w:cs="Times New Roman"/>
          <w:sz w:val="24"/>
        </w:rPr>
        <w:t xml:space="preserve">hozzátartozónak számít (az </w:t>
      </w:r>
      <w:r>
        <w:rPr>
          <w:rFonts w:ascii="Times, " w:eastAsia="Times, " w:hAnsi="Times, " w:cs="Times, "/>
          <w:sz w:val="24"/>
        </w:rPr>
        <w:t>1993. évi III. törvény értelmében):</w:t>
      </w:r>
    </w:p>
    <w:p w14:paraId="171A856F" w14:textId="77777777" w:rsidR="005C4036" w:rsidRDefault="00D46C4F">
      <w:pPr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</w:rPr>
        <w:t>a házastárs, az élettárs</w:t>
      </w:r>
    </w:p>
    <w:p w14:paraId="6F7DA4C6" w14:textId="77777777" w:rsidR="005C4036" w:rsidRDefault="00D46C4F">
      <w:pPr>
        <w:numPr>
          <w:ilvl w:val="0"/>
          <w:numId w:val="1"/>
        </w:numPr>
        <w:jc w:val="both"/>
      </w:pPr>
      <w:r>
        <w:rPr>
          <w:rFonts w:ascii="Times, " w:eastAsia="Times, " w:hAnsi="Times, " w:cs="Times, "/>
          <w:sz w:val="24"/>
        </w:rPr>
        <w:t>a húszévesnél fiatalabb, önálló keresettel nem rendelkez</w:t>
      </w:r>
      <w:r>
        <w:rPr>
          <w:rFonts w:eastAsia="Calibri" w:cs="Calibri"/>
          <w:sz w:val="24"/>
        </w:rPr>
        <w:t>ő; a huszonh</w:t>
      </w:r>
      <w:r>
        <w:rPr>
          <w:rFonts w:ascii="Times, " w:eastAsia="Times, " w:hAnsi="Times, " w:cs="Times, "/>
          <w:sz w:val="24"/>
        </w:rPr>
        <w:t>árom évesnél fiatalabb, önálló keresettel nem rendelkez</w:t>
      </w:r>
      <w:r>
        <w:rPr>
          <w:rFonts w:eastAsia="Calibri" w:cs="Calibri"/>
          <w:sz w:val="24"/>
        </w:rPr>
        <w:t>ő, nappali oktat</w:t>
      </w:r>
      <w:r>
        <w:rPr>
          <w:rFonts w:ascii="Times, " w:eastAsia="Times, " w:hAnsi="Times, " w:cs="Times, "/>
          <w:sz w:val="24"/>
        </w:rPr>
        <w:t>ás munkarendje szerint tanulm</w:t>
      </w:r>
      <w:r>
        <w:rPr>
          <w:rFonts w:ascii="Times, " w:eastAsia="Times, " w:hAnsi="Times, " w:cs="Times, "/>
          <w:sz w:val="24"/>
        </w:rPr>
        <w:t>ányokat folytató; a huszonöt évesnél fiatalabb, önálló keresettel nem rendelkez</w:t>
      </w:r>
      <w:r>
        <w:rPr>
          <w:rFonts w:eastAsia="Calibri" w:cs="Calibri"/>
          <w:sz w:val="24"/>
        </w:rPr>
        <w:t>ő, felsőoktat</w:t>
      </w:r>
      <w:r>
        <w:rPr>
          <w:rFonts w:ascii="Times, " w:eastAsia="Times, " w:hAnsi="Times, " w:cs="Times, "/>
          <w:sz w:val="24"/>
        </w:rPr>
        <w:t xml:space="preserve">ási intézmény nappali tagozatán tanulmányokat folytató vér szerinti, örökbe fogadott, illetve </w:t>
      </w:r>
      <w:proofErr w:type="gramStart"/>
      <w:r>
        <w:rPr>
          <w:rFonts w:ascii="Times, " w:eastAsia="Times, " w:hAnsi="Times, " w:cs="Times, "/>
          <w:sz w:val="24"/>
        </w:rPr>
        <w:t>nevelt gyermek,</w:t>
      </w:r>
      <w:proofErr w:type="gramEnd"/>
      <w:r>
        <w:rPr>
          <w:rFonts w:ascii="Times, " w:eastAsia="Times, " w:hAnsi="Times, " w:cs="Times, "/>
          <w:sz w:val="24"/>
        </w:rPr>
        <w:t xml:space="preserve"> vagy testvér</w:t>
      </w:r>
    </w:p>
    <w:p w14:paraId="42273BA3" w14:textId="77777777" w:rsidR="005C4036" w:rsidRDefault="00D46C4F">
      <w:pPr>
        <w:numPr>
          <w:ilvl w:val="0"/>
          <w:numId w:val="1"/>
        </w:numPr>
        <w:jc w:val="both"/>
      </w:pPr>
      <w:r>
        <w:rPr>
          <w:rFonts w:ascii="Times, " w:eastAsia="Times, " w:hAnsi="Times, " w:cs="Times, "/>
          <w:sz w:val="24"/>
        </w:rPr>
        <w:t>korhatárra való tekintet nélkül a tartósa</w:t>
      </w:r>
      <w:r>
        <w:rPr>
          <w:rFonts w:ascii="Times, " w:eastAsia="Times, " w:hAnsi="Times, " w:cs="Times, "/>
          <w:sz w:val="24"/>
        </w:rPr>
        <w:t>n beteg, az autista, illetve a testi, érzékszervi, értelmi vagy beszédfogyatékos vér szerinti, örökbe fogadott, illetve nevelt gyermek (vagy testvér), amennyiben ez az állapot a gyermek 25. életévének betöltését megel</w:t>
      </w:r>
      <w:r>
        <w:rPr>
          <w:rFonts w:ascii="Arial" w:eastAsia="Arial" w:hAnsi="Arial"/>
          <w:sz w:val="24"/>
        </w:rPr>
        <w:t>ő</w:t>
      </w:r>
      <w:r>
        <w:rPr>
          <w:rFonts w:ascii="Times, " w:eastAsia="Times, " w:hAnsi="Times, " w:cs="Times, "/>
          <w:sz w:val="24"/>
        </w:rPr>
        <w:t>z</w:t>
      </w:r>
      <w:r>
        <w:rPr>
          <w:rFonts w:eastAsia="Calibri" w:cs="Calibri"/>
          <w:sz w:val="24"/>
        </w:rPr>
        <w:t>ően is fenn</w:t>
      </w:r>
      <w:r>
        <w:rPr>
          <w:rFonts w:ascii="Times, " w:eastAsia="Times, " w:hAnsi="Times, " w:cs="Times, "/>
          <w:sz w:val="24"/>
        </w:rPr>
        <w:t>állt.</w:t>
      </w:r>
    </w:p>
    <w:p w14:paraId="7627B1DB" w14:textId="77777777" w:rsidR="005C4036" w:rsidRDefault="00D46C4F">
      <w:pPr>
        <w:numPr>
          <w:ilvl w:val="0"/>
          <w:numId w:val="1"/>
        </w:numPr>
        <w:jc w:val="both"/>
      </w:pPr>
      <w:r>
        <w:rPr>
          <w:rFonts w:ascii="Times, " w:eastAsia="Times, " w:hAnsi="Times, " w:cs="Times, "/>
          <w:sz w:val="24"/>
        </w:rPr>
        <w:t>vérszerinti vagy örö</w:t>
      </w:r>
      <w:r>
        <w:rPr>
          <w:rFonts w:ascii="Times, " w:eastAsia="Times, " w:hAnsi="Times, " w:cs="Times, "/>
          <w:sz w:val="24"/>
        </w:rPr>
        <w:t>kbefogadó szül</w:t>
      </w:r>
      <w:r>
        <w:rPr>
          <w:rFonts w:eastAsia="Calibri" w:cs="Calibri"/>
          <w:sz w:val="24"/>
        </w:rPr>
        <w:t>ő(k), illetve a sz</w:t>
      </w:r>
      <w:r>
        <w:rPr>
          <w:rFonts w:ascii="Times, " w:eastAsia="Times, " w:hAnsi="Times, " w:cs="Times, "/>
          <w:sz w:val="24"/>
        </w:rPr>
        <w:t>ül</w:t>
      </w:r>
      <w:r>
        <w:rPr>
          <w:rFonts w:eastAsia="Calibri" w:cs="Calibri"/>
          <w:sz w:val="24"/>
        </w:rPr>
        <w:t>ő h</w:t>
      </w:r>
      <w:r>
        <w:rPr>
          <w:rFonts w:ascii="Times, " w:eastAsia="Times, " w:hAnsi="Times, " w:cs="Times, "/>
          <w:sz w:val="24"/>
        </w:rPr>
        <w:t>ázastársa vagy élettársa</w:t>
      </w:r>
    </w:p>
    <w:p w14:paraId="6BDF0FFF" w14:textId="77777777" w:rsidR="005C4036" w:rsidRDefault="005C4036"/>
    <w:p w14:paraId="6775AA23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A „Foglalkozás és munkahely vagy vállalkozási tevékenység” oszlopba kérjük beírni értelemszerűen a hozzátartozó foglalkozását, munka helyét</w:t>
      </w:r>
      <w:proofErr w:type="gramStart"/>
      <w:r>
        <w:rPr>
          <w:rFonts w:ascii="Times New Roman" w:hAnsi="Times New Roman" w:cs="Times New Roman"/>
          <w:sz w:val="24"/>
        </w:rPr>
        <w:t xml:space="preserve"> ..</w:t>
      </w:r>
      <w:proofErr w:type="gramEnd"/>
      <w:r>
        <w:rPr>
          <w:rFonts w:ascii="Times New Roman" w:hAnsi="Times New Roman" w:cs="Times New Roman"/>
          <w:sz w:val="24"/>
        </w:rPr>
        <w:t>stb.</w:t>
      </w:r>
    </w:p>
    <w:p w14:paraId="280CEE56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 xml:space="preserve">Ilyen lehet </w:t>
      </w:r>
      <w:proofErr w:type="spellStart"/>
      <w:r>
        <w:rPr>
          <w:rFonts w:ascii="Times New Roman" w:hAnsi="Times New Roman" w:cs="Times New Roman"/>
          <w:sz w:val="24"/>
        </w:rPr>
        <w:t>pl</w:t>
      </w:r>
      <w:proofErr w:type="spellEnd"/>
      <w:r>
        <w:rPr>
          <w:rFonts w:ascii="Times New Roman" w:hAnsi="Times New Roman" w:cs="Times New Roman"/>
          <w:sz w:val="24"/>
        </w:rPr>
        <w:t>: tanuló, nyugdíjas, ügyvéd, orv</w:t>
      </w:r>
      <w:r>
        <w:rPr>
          <w:rFonts w:ascii="Times New Roman" w:hAnsi="Times New Roman" w:cs="Times New Roman"/>
          <w:sz w:val="24"/>
        </w:rPr>
        <w:t xml:space="preserve">os, munkanélküli, katona, betanított segédmunkás, irodai asszisztens, mezőgazdasági </w:t>
      </w:r>
      <w:proofErr w:type="gramStart"/>
      <w:r>
        <w:rPr>
          <w:rFonts w:ascii="Times New Roman" w:hAnsi="Times New Roman" w:cs="Times New Roman"/>
          <w:sz w:val="24"/>
        </w:rPr>
        <w:t>őstermelő….</w:t>
      </w:r>
      <w:proofErr w:type="gramEnd"/>
      <w:r>
        <w:rPr>
          <w:rFonts w:ascii="Times New Roman" w:hAnsi="Times New Roman" w:cs="Times New Roman"/>
          <w:sz w:val="24"/>
        </w:rPr>
        <w:t>stb.</w:t>
      </w:r>
    </w:p>
    <w:p w14:paraId="1320291E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Amennyiben nem elég a táblázat, kérjük, csillagozva a pályázati űrlap hátoldalán folytatni.</w:t>
      </w:r>
    </w:p>
    <w:p w14:paraId="53D62F80" w14:textId="77777777" w:rsidR="005C4036" w:rsidRDefault="005C4036"/>
    <w:p w14:paraId="5AE925E7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„IV.” pont:</w:t>
      </w:r>
    </w:p>
    <w:p w14:paraId="3D5FF80B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Ebben a pontban maga a pályázó, vagy a hozzátarto</w:t>
      </w:r>
      <w:r>
        <w:rPr>
          <w:rFonts w:ascii="Times New Roman" w:hAnsi="Times New Roman" w:cs="Times New Roman"/>
          <w:sz w:val="24"/>
        </w:rPr>
        <w:t>zó betegségét, és annak havi költségét kérjük feltűntetni.</w:t>
      </w:r>
    </w:p>
    <w:p w14:paraId="25BB91C5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„V.” pont:</w:t>
      </w:r>
    </w:p>
    <w:p w14:paraId="27D3E8E4" w14:textId="77777777" w:rsidR="005C4036" w:rsidRDefault="00D46C4F">
      <w:r>
        <w:rPr>
          <w:rFonts w:ascii="Times New Roman" w:hAnsi="Times New Roman" w:cs="Times New Roman"/>
          <w:sz w:val="24"/>
        </w:rPr>
        <w:t>Itt lehet feltűntetni az egyéb méltányolható körülményeket.</w:t>
      </w:r>
    </w:p>
    <w:p w14:paraId="079A40C2" w14:textId="77777777" w:rsidR="005C4036" w:rsidRDefault="00D46C4F">
      <w:r>
        <w:rPr>
          <w:rFonts w:ascii="Webdings" w:eastAsia="Webdings" w:hAnsi="Webdings" w:cs="Webdings"/>
          <w:b/>
          <w:sz w:val="24"/>
          <w:u w:val="single"/>
        </w:rPr>
        <w:t></w:t>
      </w:r>
      <w:r>
        <w:rPr>
          <w:rFonts w:ascii="Times New Roman" w:hAnsi="Times New Roman" w:cs="Times New Roman"/>
          <w:b/>
          <w:sz w:val="24"/>
          <w:u w:val="single"/>
        </w:rPr>
        <w:t xml:space="preserve"> „VI. pont:</w:t>
      </w:r>
    </w:p>
    <w:p w14:paraId="43B3025B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lastRenderedPageBreak/>
        <w:t>Itt, kérjük, tüntesd fel mindazon dokumentumot, amit csatoltál. Csak azon dokumentumokért vállalunk felelőssége</w:t>
      </w:r>
      <w:r>
        <w:rPr>
          <w:rFonts w:ascii="Times New Roman" w:hAnsi="Times New Roman" w:cs="Times New Roman"/>
          <w:sz w:val="24"/>
        </w:rPr>
        <w:t>t, amelyek ide be lettek írva.</w:t>
      </w:r>
    </w:p>
    <w:p w14:paraId="456E3985" w14:textId="77777777" w:rsidR="005C4036" w:rsidRDefault="005C4036"/>
    <w:p w14:paraId="30A182B4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3. Csatolandó dokumentumok</w:t>
      </w:r>
    </w:p>
    <w:p w14:paraId="3F1FEFA2" w14:textId="77777777" w:rsidR="005C4036" w:rsidRDefault="005C4036">
      <w:pPr>
        <w:jc w:val="center"/>
      </w:pPr>
    </w:p>
    <w:p w14:paraId="4738F530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>A pályázónak minden olyan állítását igazolnia kell, amely a szociális rászorultságát hivatott alátámasztani!</w:t>
      </w:r>
    </w:p>
    <w:p w14:paraId="6F231C62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  <w:u w:val="single"/>
        </w:rPr>
        <w:t>Minden esetben kötelezően csatolandó:</w:t>
      </w:r>
    </w:p>
    <w:p w14:paraId="3104D5A9" w14:textId="77777777" w:rsidR="005C4036" w:rsidRDefault="00D46C4F">
      <w:pPr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4"/>
        </w:rPr>
        <w:t>Népesség nyilvántartó Hivatalban - a települési P</w:t>
      </w:r>
      <w:r>
        <w:rPr>
          <w:rFonts w:ascii="Times New Roman" w:hAnsi="Times New Roman" w:cs="Times New Roman"/>
          <w:sz w:val="24"/>
        </w:rPr>
        <w:t>olgármesteri Hivatalnál, általában az okmányirodában– kiállított hivatalos igazolás az egy háztartásban élőkről</w:t>
      </w:r>
    </w:p>
    <w:p w14:paraId="21858A31" w14:textId="77777777" w:rsidR="005C4036" w:rsidRDefault="00D46C4F">
      <w:pPr>
        <w:numPr>
          <w:ilvl w:val="0"/>
          <w:numId w:val="2"/>
        </w:numPr>
        <w:ind w:left="714" w:hanging="357"/>
        <w:jc w:val="both"/>
      </w:pPr>
      <w:r>
        <w:rPr>
          <w:rFonts w:ascii="Times New Roman" w:hAnsi="Times New Roman" w:cs="Times New Roman"/>
          <w:sz w:val="24"/>
        </w:rPr>
        <w:t>Jövedelemigazolások (lentebb, a III. pontnál részletezve)</w:t>
      </w:r>
    </w:p>
    <w:p w14:paraId="1B132C74" w14:textId="77777777" w:rsidR="005C4036" w:rsidRDefault="005C4036">
      <w:pPr>
        <w:jc w:val="both"/>
      </w:pPr>
    </w:p>
    <w:p w14:paraId="499D2FE3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  <w:u w:val="single"/>
        </w:rPr>
        <w:t>„I.” ponthoz:</w:t>
      </w:r>
    </w:p>
    <w:p w14:paraId="2E42F7D3" w14:textId="77777777" w:rsidR="005C4036" w:rsidRDefault="00D46C4F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4"/>
        </w:rPr>
        <w:t>a pályázó iskolalátogatási igazolása</w:t>
      </w:r>
    </w:p>
    <w:p w14:paraId="5A2A23C1" w14:textId="77777777" w:rsidR="005C4036" w:rsidRDefault="00D46C4F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4"/>
        </w:rPr>
        <w:t xml:space="preserve">kizárólag lakcímkártya </w:t>
      </w:r>
      <w:r>
        <w:rPr>
          <w:rFonts w:ascii="Times New Roman" w:hAnsi="Times New Roman" w:cs="Times New Roman"/>
          <w:sz w:val="24"/>
        </w:rPr>
        <w:t>fénymásolata</w:t>
      </w:r>
    </w:p>
    <w:p w14:paraId="1DAA959B" w14:textId="77777777" w:rsidR="005C4036" w:rsidRDefault="00D46C4F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4"/>
        </w:rPr>
        <w:t>ha a pályázó:</w:t>
      </w:r>
    </w:p>
    <w:p w14:paraId="343A23C4" w14:textId="77777777" w:rsidR="005C4036" w:rsidRDefault="00D46C4F">
      <w:pPr>
        <w:numPr>
          <w:ilvl w:val="0"/>
          <w:numId w:val="3"/>
        </w:numPr>
        <w:ind w:firstLine="0"/>
        <w:jc w:val="both"/>
      </w:pPr>
      <w:r>
        <w:rPr>
          <w:rFonts w:ascii="Times New Roman" w:hAnsi="Times New Roman" w:cs="Times New Roman"/>
          <w:sz w:val="24"/>
          <w:u w:val="single"/>
        </w:rPr>
        <w:t>bejáró: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>olyan vonat-, buszjegy, illetve bérlet (fénymásolata), amelyen szerepel a Budapesttől való távolság (km); vagy a közlekedési társaság által kiállított hivatalos igazolás a távolságról</w:t>
      </w:r>
    </w:p>
    <w:p w14:paraId="357AE27B" w14:textId="77777777" w:rsidR="005C4036" w:rsidRDefault="00D46C4F">
      <w:pPr>
        <w:numPr>
          <w:ilvl w:val="0"/>
          <w:numId w:val="3"/>
        </w:numPr>
        <w:ind w:firstLine="0"/>
        <w:jc w:val="both"/>
      </w:pPr>
      <w:r>
        <w:rPr>
          <w:rFonts w:ascii="Times New Roman" w:hAnsi="Times New Roman" w:cs="Times New Roman"/>
          <w:sz w:val="24"/>
          <w:u w:val="single"/>
        </w:rPr>
        <w:t xml:space="preserve">albérletben lakik: </w:t>
      </w:r>
      <w:r>
        <w:rPr>
          <w:rFonts w:ascii="Times New Roman" w:hAnsi="Times New Roman" w:cs="Times New Roman"/>
          <w:sz w:val="24"/>
        </w:rPr>
        <w:t>a lakás tulajdonos</w:t>
      </w:r>
      <w:r>
        <w:rPr>
          <w:rFonts w:ascii="Times New Roman" w:hAnsi="Times New Roman" w:cs="Times New Roman"/>
          <w:sz w:val="24"/>
        </w:rPr>
        <w:t xml:space="preserve">ának vagy főbérlőjének </w:t>
      </w:r>
      <w:proofErr w:type="gramStart"/>
      <w:r>
        <w:rPr>
          <w:rFonts w:ascii="Times New Roman" w:hAnsi="Times New Roman" w:cs="Times New Roman"/>
          <w:sz w:val="24"/>
        </w:rPr>
        <w:t>nyilatkozata,</w:t>
      </w:r>
      <w:proofErr w:type="gramEnd"/>
      <w:r>
        <w:rPr>
          <w:rFonts w:ascii="Times New Roman" w:hAnsi="Times New Roman" w:cs="Times New Roman"/>
          <w:sz w:val="24"/>
        </w:rPr>
        <w:t xml:space="preserve"> vagy az albérleti szerződés másolata</w:t>
      </w:r>
    </w:p>
    <w:p w14:paraId="464F5F13" w14:textId="77777777" w:rsidR="005C4036" w:rsidRDefault="00D46C4F">
      <w:pPr>
        <w:numPr>
          <w:ilvl w:val="0"/>
          <w:numId w:val="3"/>
        </w:numPr>
        <w:ind w:firstLine="0"/>
        <w:jc w:val="both"/>
      </w:pPr>
      <w:r>
        <w:rPr>
          <w:rFonts w:ascii="Times New Roman" w:hAnsi="Times New Roman" w:cs="Times New Roman"/>
          <w:sz w:val="24"/>
          <w:u w:val="single"/>
        </w:rPr>
        <w:t>helyi kollégiumban lakik:</w:t>
      </w:r>
      <w:r>
        <w:rPr>
          <w:rFonts w:ascii="Times New Roman" w:hAnsi="Times New Roman" w:cs="Times New Roman"/>
          <w:sz w:val="24"/>
        </w:rPr>
        <w:t xml:space="preserve"> A kollégiumi bizottság által kiállított igazolás</w:t>
      </w:r>
    </w:p>
    <w:p w14:paraId="6DFF464C" w14:textId="77777777" w:rsidR="005C4036" w:rsidRDefault="00D46C4F">
      <w:pPr>
        <w:numPr>
          <w:ilvl w:val="0"/>
          <w:numId w:val="3"/>
        </w:numPr>
        <w:ind w:firstLine="0"/>
        <w:jc w:val="both"/>
      </w:pPr>
      <w:r>
        <w:rPr>
          <w:rFonts w:ascii="Times New Roman" w:hAnsi="Times New Roman" w:cs="Times New Roman"/>
          <w:sz w:val="24"/>
          <w:u w:val="single"/>
        </w:rPr>
        <w:t>más diákszállón lakik:</w:t>
      </w:r>
      <w:r>
        <w:rPr>
          <w:rFonts w:ascii="Times New Roman" w:hAnsi="Times New Roman" w:cs="Times New Roman"/>
          <w:sz w:val="24"/>
        </w:rPr>
        <w:t xml:space="preserve"> A diákszálló/kollégium által kiállított igazolás</w:t>
      </w:r>
    </w:p>
    <w:p w14:paraId="7538CF1D" w14:textId="77777777" w:rsidR="005C4036" w:rsidRDefault="005C4036">
      <w:pPr>
        <w:jc w:val="both"/>
      </w:pPr>
    </w:p>
    <w:p w14:paraId="1F6E6EF8" w14:textId="77777777" w:rsidR="005C4036" w:rsidRDefault="005C4036">
      <w:pPr>
        <w:jc w:val="both"/>
      </w:pPr>
    </w:p>
    <w:p w14:paraId="6AA3D511" w14:textId="77777777" w:rsidR="005C4036" w:rsidRDefault="005C4036">
      <w:pPr>
        <w:jc w:val="both"/>
      </w:pPr>
    </w:p>
    <w:p w14:paraId="2A31D720" w14:textId="77777777" w:rsidR="005C4036" w:rsidRDefault="005C4036">
      <w:pPr>
        <w:jc w:val="both"/>
      </w:pPr>
    </w:p>
    <w:p w14:paraId="5516BA52" w14:textId="77777777" w:rsidR="005C4036" w:rsidRDefault="005C4036">
      <w:pPr>
        <w:jc w:val="both"/>
      </w:pPr>
    </w:p>
    <w:p w14:paraId="63F6B181" w14:textId="77777777" w:rsidR="005C4036" w:rsidRDefault="005C4036">
      <w:pPr>
        <w:jc w:val="both"/>
      </w:pPr>
    </w:p>
    <w:p w14:paraId="0A049A47" w14:textId="77777777" w:rsidR="005C4036" w:rsidRDefault="00D46C4F">
      <w:pPr>
        <w:jc w:val="both"/>
      </w:pPr>
      <w:r>
        <w:rPr>
          <w:rFonts w:ascii="Times New Roman" w:hAnsi="Times New Roman" w:cs="Times New Roman"/>
          <w:b/>
          <w:sz w:val="24"/>
          <w:u w:val="single"/>
        </w:rPr>
        <w:t xml:space="preserve"> „II.” ponthoz:</w:t>
      </w:r>
    </w:p>
    <w:p w14:paraId="6D9F454C" w14:textId="77777777" w:rsidR="005C4036" w:rsidRDefault="00D46C4F">
      <w:pPr>
        <w:tabs>
          <w:tab w:val="left" w:pos="3750"/>
        </w:tabs>
        <w:jc w:val="both"/>
      </w:pPr>
      <w:r>
        <w:rPr>
          <w:rFonts w:ascii="Times New Roman" w:hAnsi="Times New Roman" w:cs="Times New Roman"/>
          <w:b/>
          <w:sz w:val="24"/>
        </w:rPr>
        <w:tab/>
      </w:r>
    </w:p>
    <w:p w14:paraId="12325498" w14:textId="77777777" w:rsidR="005C4036" w:rsidRDefault="00D46C4F">
      <w:pPr>
        <w:numPr>
          <w:ilvl w:val="0"/>
          <w:numId w:val="4"/>
        </w:numPr>
        <w:jc w:val="both"/>
      </w:pPr>
      <w:r>
        <w:rPr>
          <w:rFonts w:ascii="TimesNewRoman, Italic" w:eastAsia="TimesNewRoman, Italic" w:hAnsi="TimesNewRoman, Italic" w:cs="TimesNewRoman, Italic"/>
          <w:sz w:val="24"/>
          <w:u w:val="single"/>
        </w:rPr>
        <w:t>fogyatékoss</w:t>
      </w:r>
      <w:r>
        <w:rPr>
          <w:rFonts w:ascii="TimesNewRoman, Italic" w:eastAsia="TimesNewRoman, Italic" w:hAnsi="TimesNewRoman, Italic" w:cs="TimesNewRoman, Italic"/>
          <w:sz w:val="24"/>
          <w:u w:val="single"/>
        </w:rPr>
        <w:t>ággal él</w:t>
      </w:r>
      <w:r>
        <w:rPr>
          <w:rFonts w:eastAsia="Calibri" w:cs="Calibri"/>
          <w:sz w:val="24"/>
          <w:u w:val="single"/>
        </w:rPr>
        <w:t>ő vagy eg</w:t>
      </w:r>
      <w:r>
        <w:rPr>
          <w:rFonts w:ascii="TimesNewRoman, Italic" w:eastAsia="TimesNewRoman, Italic" w:hAnsi="TimesNewRoman, Italic" w:cs="TimesNewRoman, Italic"/>
          <w:sz w:val="24"/>
          <w:u w:val="single"/>
        </w:rPr>
        <w:t>észségi állapota miatt rászorult hallgató esetén:</w:t>
      </w:r>
    </w:p>
    <w:p w14:paraId="2FE418EC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NewRoman, Italic" w:eastAsia="TimesNewRoman, Italic" w:hAnsi="TimesNewRoman, Italic" w:cs="TimesNewRoman, Italic"/>
          <w:sz w:val="24"/>
        </w:rPr>
        <w:t>a megfelel</w:t>
      </w:r>
      <w:r>
        <w:rPr>
          <w:rFonts w:eastAsia="Calibri" w:cs="Calibri"/>
          <w:sz w:val="24"/>
        </w:rPr>
        <w:t>ő int</w:t>
      </w:r>
      <w:r>
        <w:rPr>
          <w:rFonts w:ascii="TimesNewRoman, Italic" w:eastAsia="TimesNewRoman, Italic" w:hAnsi="TimesNewRoman, Italic" w:cs="TimesNewRoman, Italic"/>
          <w:sz w:val="24"/>
        </w:rPr>
        <w:t>ézményi, illetve szakorvosi igazolás, vagy régi nevén: Országos Szakért</w:t>
      </w:r>
      <w:r>
        <w:rPr>
          <w:rFonts w:eastAsia="Calibri" w:cs="Calibri"/>
          <w:sz w:val="24"/>
        </w:rPr>
        <w:t>ői Bizotts</w:t>
      </w:r>
      <w:r>
        <w:rPr>
          <w:rFonts w:ascii="TimesNewRoman, Italic" w:eastAsia="TimesNewRoman, Italic" w:hAnsi="TimesNewRoman, Italic" w:cs="TimesNewRoman, Italic"/>
          <w:sz w:val="24"/>
        </w:rPr>
        <w:t xml:space="preserve">ág (ORSZI), </w:t>
      </w:r>
      <w:r>
        <w:rPr>
          <w:rFonts w:ascii="TimesNewRoman, Italic" w:eastAsia="TimesNewRoman, Italic" w:hAnsi="TimesNewRoman, Italic" w:cs="TimesNewRoman, Italic"/>
          <w:sz w:val="24"/>
          <w:u w:val="single"/>
        </w:rPr>
        <w:t>jelenlegi nevén</w:t>
      </w:r>
      <w:r>
        <w:rPr>
          <w:rFonts w:ascii="TimesNewRoman, Italic" w:eastAsia="TimesNewRoman, Italic" w:hAnsi="TimesNewRoman, Italic" w:cs="TimesNewRoman, Italic"/>
          <w:sz w:val="24"/>
        </w:rPr>
        <w:t>: Nemzeti Rehabilitációs és Szociális Hivatal komplex min</w:t>
      </w:r>
      <w:r>
        <w:rPr>
          <w:rFonts w:ascii="Arial" w:eastAsia="Arial" w:hAnsi="Arial"/>
          <w:sz w:val="24"/>
        </w:rPr>
        <w:t>ő</w:t>
      </w:r>
      <w:r>
        <w:rPr>
          <w:rFonts w:ascii="TimesNewRoman, Italic" w:eastAsia="TimesNewRoman, Italic" w:hAnsi="TimesNewRoman, Italic" w:cs="TimesNewRoman, Italic"/>
          <w:sz w:val="24"/>
        </w:rPr>
        <w:t>sítése.</w:t>
      </w:r>
    </w:p>
    <w:p w14:paraId="5C9CD712" w14:textId="77777777" w:rsidR="005C4036" w:rsidRDefault="00D46C4F">
      <w:pPr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családfenntartó hallgató esetén:</w:t>
      </w:r>
    </w:p>
    <w:p w14:paraId="07F3B65E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gyermek(</w:t>
      </w:r>
      <w:proofErr w:type="spellStart"/>
      <w:r>
        <w:rPr>
          <w:rFonts w:ascii="Times New Roman" w:hAnsi="Times New Roman" w:cs="Times New Roman"/>
          <w:sz w:val="24"/>
        </w:rPr>
        <w:t>ek</w:t>
      </w:r>
      <w:proofErr w:type="spellEnd"/>
      <w:r>
        <w:rPr>
          <w:rFonts w:ascii="Times New Roman" w:hAnsi="Times New Roman" w:cs="Times New Roman"/>
          <w:sz w:val="24"/>
        </w:rPr>
        <w:t>) anyakönyvi kivonata(i), a szülő sajátkezű aláírásával hitelesítve</w:t>
      </w:r>
    </w:p>
    <w:p w14:paraId="2BA7EC0C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aki az ápolási díjra való jogosultsága végett családfenntartónak minősül, annak az ápolási díjról való Önkormányzati igazolás</w:t>
      </w:r>
    </w:p>
    <w:p w14:paraId="64174F2A" w14:textId="77777777" w:rsidR="005C4036" w:rsidRDefault="00D46C4F">
      <w:pPr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nagycsaládos hallga</w:t>
      </w:r>
      <w:r>
        <w:rPr>
          <w:rFonts w:ascii="Times New Roman" w:hAnsi="Times New Roman" w:cs="Times New Roman"/>
          <w:sz w:val="24"/>
          <w:u w:val="single"/>
        </w:rPr>
        <w:t>tó esetén:</w:t>
      </w:r>
    </w:p>
    <w:p w14:paraId="6D44F10C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aluli eltartott gyermek/testvér esetén:</w:t>
      </w:r>
      <w:r>
        <w:rPr>
          <w:rFonts w:ascii="Times New Roman" w:hAnsi="Times New Roman" w:cs="Times New Roman"/>
          <w:sz w:val="24"/>
        </w:rPr>
        <w:t xml:space="preserve"> a gyermek/testvér születési anyakönyvi kivonatának fénymásolata, a szülő sajátkezű aláírásával hitelesítve</w:t>
      </w:r>
    </w:p>
    <w:p w14:paraId="08E03DB1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felüli eltartott gyermek/testvér esetén:</w:t>
      </w:r>
      <w:r>
        <w:rPr>
          <w:rFonts w:ascii="Times New Roman" w:hAnsi="Times New Roman" w:cs="Times New Roman"/>
          <w:sz w:val="24"/>
        </w:rPr>
        <w:t xml:space="preserve"> a gyermek/testvér születési </w:t>
      </w:r>
      <w:r>
        <w:rPr>
          <w:rFonts w:ascii="Times New Roman" w:hAnsi="Times New Roman" w:cs="Times New Roman"/>
          <w:sz w:val="24"/>
        </w:rPr>
        <w:t>anyakönyvi kivonatának fénymásolata mellett, amennyiben tanul, iskolalátogatási igazolás az államilag támogatott tanulmányok folytatásáról.</w:t>
      </w:r>
    </w:p>
    <w:p w14:paraId="1DAB6B2C" w14:textId="77777777" w:rsidR="005C4036" w:rsidRDefault="00D46C4F">
      <w:pPr>
        <w:numPr>
          <w:ilvl w:val="0"/>
          <w:numId w:val="4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A szociális rászorultság szempontjából nem vehető figyelembe a NEM nappali </w:t>
      </w:r>
      <w:proofErr w:type="spellStart"/>
      <w:r>
        <w:rPr>
          <w:rFonts w:ascii="Times New Roman" w:hAnsi="Times New Roman" w:cs="Times New Roman"/>
          <w:sz w:val="24"/>
        </w:rPr>
        <w:t>tagozatos</w:t>
      </w:r>
      <w:proofErr w:type="spellEnd"/>
      <w:r>
        <w:rPr>
          <w:rFonts w:ascii="Times New Roman" w:hAnsi="Times New Roman" w:cs="Times New Roman"/>
          <w:sz w:val="24"/>
        </w:rPr>
        <w:t xml:space="preserve"> tanulói/hallgatói jogviszonyban</w:t>
      </w:r>
      <w:r>
        <w:rPr>
          <w:rFonts w:ascii="Times New Roman" w:hAnsi="Times New Roman" w:cs="Times New Roman"/>
          <w:sz w:val="24"/>
        </w:rPr>
        <w:t xml:space="preserve"> lévő vagy munkanélküli testvér.</w:t>
      </w:r>
    </w:p>
    <w:p w14:paraId="543B2F7B" w14:textId="77777777" w:rsidR="005C4036" w:rsidRDefault="005C4036">
      <w:pPr>
        <w:ind w:left="708"/>
        <w:jc w:val="both"/>
      </w:pPr>
    </w:p>
    <w:p w14:paraId="7D9959DF" w14:textId="77777777" w:rsidR="005C4036" w:rsidRDefault="00D46C4F">
      <w:pPr>
        <w:ind w:left="708"/>
        <w:jc w:val="both"/>
      </w:pPr>
      <w:r>
        <w:rPr>
          <w:rFonts w:ascii="Times New Roman" w:hAnsi="Times New Roman" w:cs="Times New Roman"/>
          <w:sz w:val="24"/>
        </w:rPr>
        <w:t xml:space="preserve">Ha a pályázó gyermekeinek/testvéreinek vezetékneve és/vagy az anyakönyvi kivonatban szereplő szülők nevei nem egyeznek meg, indokolni kell, hogy miért </w:t>
      </w:r>
      <w:r>
        <w:rPr>
          <w:rFonts w:ascii="Times New Roman" w:hAnsi="Times New Roman" w:cs="Times New Roman"/>
          <w:sz w:val="24"/>
        </w:rPr>
        <w:lastRenderedPageBreak/>
        <w:t>tartoznak egy háztartáshoz.</w:t>
      </w:r>
    </w:p>
    <w:p w14:paraId="7F19B831" w14:textId="77777777" w:rsidR="005C4036" w:rsidRDefault="005C4036">
      <w:pPr>
        <w:ind w:left="708"/>
        <w:jc w:val="both"/>
      </w:pPr>
    </w:p>
    <w:p w14:paraId="18BC3D7E" w14:textId="77777777" w:rsidR="005C4036" w:rsidRDefault="00D46C4F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árva hallgató esetén:</w:t>
      </w:r>
    </w:p>
    <w:p w14:paraId="088FD0D6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Halotti anyakönyvi k</w:t>
      </w:r>
      <w:r>
        <w:rPr>
          <w:rFonts w:ascii="Times New Roman" w:hAnsi="Times New Roman" w:cs="Times New Roman"/>
          <w:sz w:val="24"/>
        </w:rPr>
        <w:t>ivonatok fénymásolata vagy</w:t>
      </w:r>
    </w:p>
    <w:p w14:paraId="104B4EDA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az illetékes gyámhatóság határozatának fénymásolata, vagy az általa erre vonatkozóan kiadott igazolás</w:t>
      </w:r>
    </w:p>
    <w:p w14:paraId="341CC202" w14:textId="77777777" w:rsidR="005C4036" w:rsidRDefault="00D46C4F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hátrányos helyzetű hallgató esetén:</w:t>
      </w:r>
    </w:p>
    <w:p w14:paraId="4E4BA523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Ha a pályázót a </w:t>
      </w:r>
      <w:r>
        <w:rPr>
          <w:rFonts w:ascii="Times New Roman" w:hAnsi="Times New Roman" w:cs="Times New Roman"/>
          <w:i/>
          <w:sz w:val="24"/>
        </w:rPr>
        <w:t>jegyző védelembe vette</w:t>
      </w:r>
      <w:r>
        <w:rPr>
          <w:rFonts w:ascii="Times New Roman" w:hAnsi="Times New Roman" w:cs="Times New Roman"/>
          <w:sz w:val="24"/>
        </w:rPr>
        <w:t>: az állandó lakhely szerinti illetékes jegyző határo</w:t>
      </w:r>
      <w:r>
        <w:rPr>
          <w:rFonts w:ascii="Times New Roman" w:hAnsi="Times New Roman" w:cs="Times New Roman"/>
          <w:sz w:val="24"/>
        </w:rPr>
        <w:t>zatának hitelesített fénymásolata, vagy a jegyző által erre vonatkozóan kiállított igazolás</w:t>
      </w:r>
    </w:p>
    <w:p w14:paraId="470B0475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Ha a pályázó </w:t>
      </w:r>
      <w:r>
        <w:rPr>
          <w:rFonts w:ascii="Times New Roman" w:hAnsi="Times New Roman" w:cs="Times New Roman"/>
          <w:i/>
          <w:sz w:val="24"/>
        </w:rPr>
        <w:t>rendszeres gyermekvédelmi támogatásban</w:t>
      </w:r>
      <w:r>
        <w:rPr>
          <w:rFonts w:ascii="Times New Roman" w:hAnsi="Times New Roman" w:cs="Times New Roman"/>
          <w:sz w:val="24"/>
        </w:rPr>
        <w:t xml:space="preserve"> részesül, </w:t>
      </w:r>
      <w:r>
        <w:rPr>
          <w:rFonts w:ascii="Times New Roman" w:hAnsi="Times New Roman" w:cs="Times New Roman"/>
          <w:i/>
          <w:sz w:val="24"/>
        </w:rPr>
        <w:t>rendszeres gyermekvédelmi kedvezményre</w:t>
      </w:r>
      <w:r>
        <w:rPr>
          <w:rFonts w:ascii="Times New Roman" w:hAnsi="Times New Roman" w:cs="Times New Roman"/>
          <w:sz w:val="24"/>
        </w:rPr>
        <w:t xml:space="preserve"> jogosult: az állandó lakhely szerint illetékes település önkorm</w:t>
      </w:r>
      <w:r>
        <w:rPr>
          <w:rFonts w:ascii="Times New Roman" w:hAnsi="Times New Roman" w:cs="Times New Roman"/>
          <w:sz w:val="24"/>
        </w:rPr>
        <w:t>ányzat jegyzőjének döntése alapján kiállított igazolás a rendszeres gyermekvédelmi támogatásról/kedvezményről, vagy az erről szóló határozat hitelesített fénymásolata.</w:t>
      </w:r>
    </w:p>
    <w:p w14:paraId="0CB6E70E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Ha a pályázó </w:t>
      </w:r>
      <w:r>
        <w:rPr>
          <w:rFonts w:ascii="Times New Roman" w:hAnsi="Times New Roman" w:cs="Times New Roman"/>
          <w:i/>
          <w:sz w:val="24"/>
        </w:rPr>
        <w:t xml:space="preserve">állami gondozott volt: </w:t>
      </w:r>
      <w:r>
        <w:rPr>
          <w:rFonts w:ascii="Times New Roman" w:hAnsi="Times New Roman" w:cs="Times New Roman"/>
          <w:sz w:val="24"/>
        </w:rPr>
        <w:t>az illetékes gyámhatóság határozatának fénymásolata,</w:t>
      </w:r>
      <w:r>
        <w:rPr>
          <w:rFonts w:ascii="Times New Roman" w:hAnsi="Times New Roman" w:cs="Times New Roman"/>
          <w:sz w:val="24"/>
        </w:rPr>
        <w:t xml:space="preserve"> vagy az általa erre vonatkozóan kiadott igazolás</w:t>
      </w:r>
    </w:p>
    <w:p w14:paraId="5FCAC2CD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NewRoman, " w:eastAsia="TimesNewRoman, " w:hAnsi="TimesNewRoman, " w:cs="TimesNewRoman, "/>
          <w:sz w:val="24"/>
        </w:rPr>
        <w:t xml:space="preserve">Ha a pályázó </w:t>
      </w:r>
      <w:r>
        <w:rPr>
          <w:rFonts w:ascii="TimesNewRoman, " w:eastAsia="TimesNewRoman, " w:hAnsi="TimesNewRoman, " w:cs="TimesNewRoman, "/>
          <w:i/>
          <w:sz w:val="24"/>
        </w:rPr>
        <w:t xml:space="preserve">tartósan beteg, illetve súlyosan fogyatékos személy: </w:t>
      </w:r>
      <w:r>
        <w:rPr>
          <w:rFonts w:ascii="TimesNewRoman, " w:eastAsia="TimesNewRoman, " w:hAnsi="TimesNewRoman, " w:cs="TimesNewRoman, "/>
          <w:sz w:val="24"/>
        </w:rPr>
        <w:t>ennek megfelel</w:t>
      </w:r>
      <w:r>
        <w:rPr>
          <w:rFonts w:ascii="Arial" w:eastAsia="Arial" w:hAnsi="Arial"/>
          <w:sz w:val="24"/>
        </w:rPr>
        <w:t>ő</w:t>
      </w:r>
      <w:r>
        <w:rPr>
          <w:rFonts w:ascii="TimesNewRoman, " w:eastAsia="TimesNewRoman, " w:hAnsi="TimesNewRoman, " w:cs="TimesNewRoman, "/>
          <w:sz w:val="24"/>
        </w:rPr>
        <w:t xml:space="preserve"> orvosi igazolás, vagy szakért</w:t>
      </w:r>
      <w:r>
        <w:rPr>
          <w:rFonts w:ascii="Times New Roman" w:hAnsi="Times New Roman" w:cs="Times New Roman"/>
          <w:sz w:val="24"/>
        </w:rPr>
        <w:t>ői v</w:t>
      </w:r>
      <w:r>
        <w:rPr>
          <w:rFonts w:ascii="TimesNewRoman, " w:eastAsia="TimesNewRoman, " w:hAnsi="TimesNewRoman, " w:cs="TimesNewRoman, "/>
          <w:sz w:val="24"/>
        </w:rPr>
        <w:t>élemény fénymásolata</w:t>
      </w:r>
    </w:p>
    <w:p w14:paraId="00A00D97" w14:textId="77777777" w:rsidR="005C4036" w:rsidRDefault="00D46C4F">
      <w:pPr>
        <w:numPr>
          <w:ilvl w:val="0"/>
          <w:numId w:val="5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halmozottan hátrányos helyzetű hallgató esetén:</w:t>
      </w:r>
    </w:p>
    <w:p w14:paraId="1736088A" w14:textId="77777777" w:rsidR="005C4036" w:rsidRDefault="00D46C4F">
      <w:pPr>
        <w:numPr>
          <w:ilvl w:val="0"/>
          <w:numId w:val="5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fenti (</w:t>
      </w:r>
      <w:r>
        <w:rPr>
          <w:rFonts w:ascii="Times New Roman" w:hAnsi="Times New Roman" w:cs="Times New Roman"/>
          <w:i/>
          <w:sz w:val="24"/>
        </w:rPr>
        <w:t>hátrányos hel</w:t>
      </w:r>
      <w:r>
        <w:rPr>
          <w:rFonts w:ascii="Times New Roman" w:hAnsi="Times New Roman" w:cs="Times New Roman"/>
          <w:i/>
          <w:sz w:val="24"/>
        </w:rPr>
        <w:t>yzet igazolása</w:t>
      </w:r>
      <w:r>
        <w:rPr>
          <w:rFonts w:ascii="Times New Roman" w:hAnsi="Times New Roman" w:cs="Times New Roman"/>
          <w:sz w:val="24"/>
        </w:rPr>
        <w:t>) igazolások valamelyike, továbbá:</w:t>
      </w:r>
    </w:p>
    <w:p w14:paraId="0EF24FD5" w14:textId="77777777" w:rsidR="005C4036" w:rsidRDefault="00D46C4F">
      <w:pPr>
        <w:ind w:left="1440"/>
        <w:jc w:val="both"/>
      </w:pPr>
      <w:r>
        <w:rPr>
          <w:rFonts w:ascii="Times New Roman" w:hAnsi="Times New Roman" w:cs="Times New Roman"/>
          <w:sz w:val="24"/>
        </w:rPr>
        <w:t>szülő(k) általános iskolai bizonyítványának fénymásolata, saját kezűleg hitelesítve; vagy a szülő(k) törvényes nyilatkozata az alapfokú végzettségről, két tanú jelenlétében, melyet büntetőjogi felelősség(ük)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tudatában tett(</w:t>
      </w:r>
      <w:proofErr w:type="spellStart"/>
      <w:r>
        <w:rPr>
          <w:rFonts w:ascii="Times New Roman" w:hAnsi="Times New Roman" w:cs="Times New Roman"/>
          <w:sz w:val="24"/>
        </w:rPr>
        <w:t>ek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14:paraId="00ED581E" w14:textId="77777777" w:rsidR="005C4036" w:rsidRDefault="00D46C4F">
      <w:pPr>
        <w:ind w:left="1440"/>
        <w:jc w:val="both"/>
      </w:pPr>
      <w:r>
        <w:rPr>
          <w:rFonts w:ascii="Times New Roman" w:hAnsi="Times New Roman" w:cs="Times New Roman"/>
          <w:sz w:val="18"/>
        </w:rPr>
        <w:t xml:space="preserve">(A nyilatkozat a honlapról letölthető: </w:t>
      </w:r>
      <w:hyperlink r:id="rId9" w:history="1">
        <w:proofErr w:type="spellStart"/>
        <w:r>
          <w:rPr>
            <w:rFonts w:ascii="Times New Roman" w:hAnsi="Times New Roman" w:cs="Times New Roman"/>
            <w:color w:val="0000FF"/>
            <w:sz w:val="18"/>
            <w:u w:val="single"/>
          </w:rPr>
          <w:t>www.wesley.hu</w:t>
        </w:r>
      </w:hyperlink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H</w:t>
      </w:r>
      <w:r>
        <w:rPr>
          <w:rFonts w:ascii="Wingdings" w:eastAsia="Wingdings" w:hAnsi="Wingdings" w:cs="Wingdings"/>
          <w:sz w:val="18"/>
        </w:rPr>
        <w:t></w:t>
      </w:r>
      <w:r>
        <w:rPr>
          <w:rFonts w:ascii="Times New Roman" w:hAnsi="Times New Roman" w:cs="Times New Roman"/>
          <w:sz w:val="18"/>
        </w:rPr>
        <w:t>K</w:t>
      </w:r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DJB</w:t>
      </w:r>
      <w:proofErr w:type="spellEnd"/>
      <w:r>
        <w:rPr>
          <w:rFonts w:ascii="Times New Roman" w:hAnsi="Times New Roman" w:cs="Times New Roman"/>
          <w:sz w:val="18"/>
        </w:rPr>
        <w:t xml:space="preserve"> pont alatt)</w:t>
      </w:r>
    </w:p>
    <w:p w14:paraId="2C5A156F" w14:textId="77777777" w:rsidR="005C4036" w:rsidRDefault="00D46C4F">
      <w:pPr>
        <w:numPr>
          <w:ilvl w:val="0"/>
          <w:numId w:val="6"/>
        </w:numPr>
        <w:jc w:val="both"/>
      </w:pPr>
      <w:r>
        <w:rPr>
          <w:rFonts w:ascii="Times New Roman" w:hAnsi="Times New Roman" w:cs="Times New Roman"/>
          <w:sz w:val="24"/>
        </w:rPr>
        <w:t xml:space="preserve">Tartós </w:t>
      </w:r>
      <w:r>
        <w:rPr>
          <w:rFonts w:ascii="Times New Roman" w:hAnsi="Times New Roman" w:cs="Times New Roman"/>
          <w:i/>
          <w:sz w:val="24"/>
        </w:rPr>
        <w:t>nevelésbe vétel</w:t>
      </w:r>
      <w:r>
        <w:rPr>
          <w:rFonts w:ascii="Times New Roman" w:hAnsi="Times New Roman" w:cs="Times New Roman"/>
          <w:sz w:val="24"/>
        </w:rPr>
        <w:t xml:space="preserve"> esetén: az illetékes gyámhatóság határozatának fénymásolata, vagy az általa erre </w:t>
      </w:r>
      <w:r>
        <w:rPr>
          <w:rFonts w:ascii="Times New Roman" w:hAnsi="Times New Roman" w:cs="Times New Roman"/>
          <w:sz w:val="24"/>
        </w:rPr>
        <w:t>vonatkozóan kiadott igazolás</w:t>
      </w:r>
    </w:p>
    <w:p w14:paraId="16F50AB3" w14:textId="77777777" w:rsidR="005C4036" w:rsidRDefault="00D46C4F">
      <w:pPr>
        <w:numPr>
          <w:ilvl w:val="0"/>
          <w:numId w:val="6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Ha a gyámsága nagykorúsága miatt szűnt meg:</w:t>
      </w:r>
    </w:p>
    <w:p w14:paraId="51A8214F" w14:textId="77777777" w:rsidR="005C4036" w:rsidRDefault="00D46C4F">
      <w:pPr>
        <w:numPr>
          <w:ilvl w:val="0"/>
          <w:numId w:val="6"/>
        </w:numPr>
        <w:jc w:val="both"/>
      </w:pPr>
      <w:r>
        <w:rPr>
          <w:rFonts w:ascii="Times New Roman" w:hAnsi="Times New Roman" w:cs="Times New Roman"/>
          <w:sz w:val="24"/>
        </w:rPr>
        <w:t>az illetékes gyámhatóság határozatának fénymásolata, vagy az általa erre vonatkozóan kiadott igazolás</w:t>
      </w:r>
    </w:p>
    <w:p w14:paraId="3A12BAF3" w14:textId="77777777" w:rsidR="005C4036" w:rsidRDefault="00D46C4F">
      <w:pPr>
        <w:numPr>
          <w:ilvl w:val="0"/>
          <w:numId w:val="6"/>
        </w:numPr>
        <w:tabs>
          <w:tab w:val="left" w:pos="0"/>
        </w:tabs>
        <w:ind w:left="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Igazoltan önfenntartó hallgató esetén:</w:t>
      </w:r>
    </w:p>
    <w:p w14:paraId="7B9AE1A7" w14:textId="77777777" w:rsidR="005C4036" w:rsidRDefault="00D46C4F">
      <w:pPr>
        <w:numPr>
          <w:ilvl w:val="0"/>
          <w:numId w:val="6"/>
        </w:numPr>
        <w:jc w:val="both"/>
      </w:pPr>
      <w:r>
        <w:rPr>
          <w:rFonts w:ascii="Times New Roman" w:hAnsi="Times New Roman" w:cs="Times New Roman"/>
          <w:sz w:val="24"/>
        </w:rPr>
        <w:t xml:space="preserve">az állandó lakhely szerinti </w:t>
      </w:r>
      <w:r>
        <w:rPr>
          <w:rFonts w:ascii="Times New Roman" w:hAnsi="Times New Roman" w:cs="Times New Roman"/>
          <w:sz w:val="24"/>
        </w:rPr>
        <w:t>illetékes települési önkormányzat elismerő igazolása, az önfenntartásról</w:t>
      </w:r>
    </w:p>
    <w:p w14:paraId="7FCFBAA7" w14:textId="77777777" w:rsidR="005C4036" w:rsidRDefault="00D46C4F">
      <w:pPr>
        <w:numPr>
          <w:ilvl w:val="0"/>
          <w:numId w:val="6"/>
        </w:numPr>
        <w:tabs>
          <w:tab w:val="left" w:pos="0"/>
        </w:tabs>
        <w:ind w:left="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félárva hallgató esetén:</w:t>
      </w:r>
    </w:p>
    <w:p w14:paraId="5F388397" w14:textId="77777777" w:rsidR="005C4036" w:rsidRDefault="00D46C4F">
      <w:pPr>
        <w:numPr>
          <w:ilvl w:val="0"/>
          <w:numId w:val="6"/>
        </w:numPr>
        <w:jc w:val="both"/>
      </w:pPr>
      <w:r>
        <w:rPr>
          <w:rFonts w:ascii="Times New Roman" w:hAnsi="Times New Roman" w:cs="Times New Roman"/>
          <w:sz w:val="24"/>
        </w:rPr>
        <w:t>az elhunyt szülő halotti anyakönyvi kivonatának fénymásolata</w:t>
      </w:r>
    </w:p>
    <w:p w14:paraId="161D197D" w14:textId="77777777" w:rsidR="005C4036" w:rsidRDefault="005C4036"/>
    <w:p w14:paraId="75679DE2" w14:textId="77777777" w:rsidR="005C4036" w:rsidRDefault="00D46C4F">
      <w:r>
        <w:rPr>
          <w:rFonts w:ascii="Times New Roman" w:hAnsi="Times New Roman" w:cs="Times New Roman"/>
          <w:b/>
          <w:sz w:val="24"/>
          <w:u w:val="single"/>
        </w:rPr>
        <w:t>„III.” ponthoz:</w:t>
      </w:r>
    </w:p>
    <w:p w14:paraId="2320E043" w14:textId="77777777" w:rsidR="005C4036" w:rsidRDefault="00D46C4F">
      <w:r>
        <w:rPr>
          <w:rFonts w:ascii="Times New Roman" w:hAnsi="Times New Roman" w:cs="Times New Roman"/>
          <w:b/>
          <w:sz w:val="24"/>
          <w:u w:val="single"/>
        </w:rPr>
        <w:t>Családszerkezetre vonatkozó igazolások:</w:t>
      </w:r>
    </w:p>
    <w:p w14:paraId="3F48393D" w14:textId="77777777" w:rsidR="005C4036" w:rsidRDefault="005C4036"/>
    <w:p w14:paraId="50C8BD43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Eltartott testvér esetén:</w:t>
      </w:r>
    </w:p>
    <w:p w14:paraId="4011A6F4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aluli</w:t>
      </w:r>
      <w:r>
        <w:rPr>
          <w:rFonts w:ascii="Times New Roman" w:hAnsi="Times New Roman" w:cs="Times New Roman"/>
          <w:i/>
          <w:sz w:val="24"/>
        </w:rPr>
        <w:t xml:space="preserve"> eltartott testvér esetén:</w:t>
      </w:r>
      <w:r>
        <w:rPr>
          <w:rFonts w:ascii="Times New Roman" w:hAnsi="Times New Roman" w:cs="Times New Roman"/>
          <w:sz w:val="24"/>
        </w:rPr>
        <w:t xml:space="preserve"> a testvér születési anyakönyvi kivonatának fénymásolata, a szülő sajátkezű aláírásával hitelesítve</w:t>
      </w:r>
    </w:p>
    <w:p w14:paraId="003EC2E6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i/>
          <w:sz w:val="24"/>
        </w:rPr>
        <w:t>18 éven felüli eltartott testvér esetén:</w:t>
      </w:r>
      <w:r>
        <w:rPr>
          <w:rFonts w:ascii="Times New Roman" w:hAnsi="Times New Roman" w:cs="Times New Roman"/>
          <w:sz w:val="24"/>
        </w:rPr>
        <w:t xml:space="preserve"> a testvér születési anyakönyvi kivonatának fénymásolata mellett, amennyiben tanul, iskola</w:t>
      </w:r>
      <w:r>
        <w:rPr>
          <w:rFonts w:ascii="Times New Roman" w:hAnsi="Times New Roman" w:cs="Times New Roman"/>
          <w:sz w:val="24"/>
        </w:rPr>
        <w:t>látogatási igazolás az tanulmányok folytatásáról.</w:t>
      </w:r>
    </w:p>
    <w:p w14:paraId="02C7A662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Elvált szülők esetén:</w:t>
      </w:r>
    </w:p>
    <w:p w14:paraId="4046B341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házassági bontóper(</w:t>
      </w:r>
      <w:proofErr w:type="spellStart"/>
      <w:r>
        <w:rPr>
          <w:rFonts w:ascii="Times New Roman" w:hAnsi="Times New Roman" w:cs="Times New Roman"/>
          <w:sz w:val="24"/>
        </w:rPr>
        <w:t>ek</w:t>
      </w:r>
      <w:proofErr w:type="spellEnd"/>
      <w:r>
        <w:rPr>
          <w:rFonts w:ascii="Times New Roman" w:hAnsi="Times New Roman" w:cs="Times New Roman"/>
          <w:sz w:val="24"/>
        </w:rPr>
        <w:t>)</w:t>
      </w:r>
      <w:proofErr w:type="spellStart"/>
      <w:r>
        <w:rPr>
          <w:rFonts w:ascii="Times New Roman" w:hAnsi="Times New Roman" w:cs="Times New Roman"/>
          <w:sz w:val="24"/>
        </w:rPr>
        <w:t>ben</w:t>
      </w:r>
      <w:proofErr w:type="spellEnd"/>
      <w:r>
        <w:rPr>
          <w:rFonts w:ascii="Times New Roman" w:hAnsi="Times New Roman" w:cs="Times New Roman"/>
          <w:sz w:val="24"/>
        </w:rPr>
        <w:t xml:space="preserve"> hozott bírósági határozat(ok) rendelkező részének másolata(i), </w:t>
      </w:r>
      <w:proofErr w:type="gramStart"/>
      <w:r>
        <w:rPr>
          <w:rFonts w:ascii="Times New Roman" w:hAnsi="Times New Roman" w:cs="Times New Roman"/>
          <w:sz w:val="24"/>
        </w:rPr>
        <w:t>ide értve</w:t>
      </w:r>
      <w:proofErr w:type="gramEnd"/>
      <w:r>
        <w:rPr>
          <w:rFonts w:ascii="Times New Roman" w:hAnsi="Times New Roman" w:cs="Times New Roman"/>
          <w:sz w:val="24"/>
        </w:rPr>
        <w:t xml:space="preserve"> a gyermekelhelyezésre vonatkozó rendelkező részt is.</w:t>
      </w:r>
    </w:p>
    <w:p w14:paraId="7357888F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Elvált szülők új házassága ese</w:t>
      </w:r>
      <w:r>
        <w:rPr>
          <w:rFonts w:ascii="Times New Roman" w:hAnsi="Times New Roman" w:cs="Times New Roman"/>
          <w:sz w:val="24"/>
          <w:u w:val="single"/>
        </w:rPr>
        <w:t>tén:</w:t>
      </w:r>
    </w:p>
    <w:p w14:paraId="001ECC91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Ekkor az új házastárs is eltartónak minősül. Ebben az esetben az előző házasság(ok) bontópere(i)</w:t>
      </w:r>
      <w:proofErr w:type="spellStart"/>
      <w:r>
        <w:rPr>
          <w:rFonts w:ascii="Times New Roman" w:hAnsi="Times New Roman" w:cs="Times New Roman"/>
          <w:sz w:val="24"/>
        </w:rPr>
        <w:t>ben</w:t>
      </w:r>
      <w:proofErr w:type="spellEnd"/>
      <w:r>
        <w:rPr>
          <w:rFonts w:ascii="Times New Roman" w:hAnsi="Times New Roman" w:cs="Times New Roman"/>
          <w:sz w:val="24"/>
        </w:rPr>
        <w:t xml:space="preserve"> hozott bíróság határozat rendelkező részének másolata, </w:t>
      </w:r>
      <w:r>
        <w:rPr>
          <w:rFonts w:ascii="Times New Roman" w:hAnsi="Times New Roman" w:cs="Times New Roman"/>
          <w:sz w:val="24"/>
        </w:rPr>
        <w:lastRenderedPageBreak/>
        <w:t>továbbá az új házasságról kiállított házassági anyakönyvi kivonat másolata.</w:t>
      </w:r>
    </w:p>
    <w:p w14:paraId="389A7878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 xml:space="preserve">Örökbefogadó szülők </w:t>
      </w:r>
      <w:r>
        <w:rPr>
          <w:rFonts w:ascii="Times New Roman" w:hAnsi="Times New Roman" w:cs="Times New Roman"/>
          <w:sz w:val="24"/>
          <w:u w:val="single"/>
        </w:rPr>
        <w:t>esetén:</w:t>
      </w:r>
    </w:p>
    <w:p w14:paraId="190C6A5D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Az örökbefogadásról szóló végzés.</w:t>
      </w:r>
    </w:p>
    <w:p w14:paraId="0C5940B0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Házastárs esetén:</w:t>
      </w:r>
    </w:p>
    <w:p w14:paraId="57135DAD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házassági anyakönyvi kivonat fénymásolata</w:t>
      </w:r>
    </w:p>
    <w:p w14:paraId="1CFDA977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Élettárs esetén:</w:t>
      </w:r>
    </w:p>
    <w:p w14:paraId="4A5AF81F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 közjegyzői eljárás során kapott dokumentumok fénymásolata</w:t>
      </w:r>
    </w:p>
    <w:p w14:paraId="1EED9874" w14:textId="77777777" w:rsidR="005C4036" w:rsidRDefault="00D46C4F">
      <w:pPr>
        <w:numPr>
          <w:ilvl w:val="0"/>
          <w:numId w:val="7"/>
        </w:numPr>
        <w:jc w:val="both"/>
      </w:pPr>
      <w:r>
        <w:rPr>
          <w:rFonts w:ascii="Times New Roman" w:hAnsi="Times New Roman" w:cs="Times New Roman"/>
          <w:u w:val="single"/>
        </w:rPr>
        <w:t>Egyedülálló szülő esetén:</w:t>
      </w:r>
    </w:p>
    <w:p w14:paraId="1BFE4FCB" w14:textId="77777777" w:rsidR="005C4036" w:rsidRDefault="00D46C4F">
      <w:pPr>
        <w:numPr>
          <w:ilvl w:val="0"/>
          <w:numId w:val="7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>az állandó lakhely szerint illetékes települési ö</w:t>
      </w:r>
      <w:r>
        <w:rPr>
          <w:rFonts w:ascii="Times New Roman" w:hAnsi="Times New Roman" w:cs="Times New Roman"/>
          <w:sz w:val="24"/>
        </w:rPr>
        <w:t xml:space="preserve">nkormányzat igazolása, vagy a szülő törvényes nyilatkozata, két tanú </w:t>
      </w:r>
      <w:proofErr w:type="spellStart"/>
      <w:r>
        <w:rPr>
          <w:rFonts w:ascii="Times New Roman" w:hAnsi="Times New Roman" w:cs="Times New Roman"/>
          <w:sz w:val="24"/>
        </w:rPr>
        <w:t>jelenlétében</w:t>
      </w:r>
      <w:proofErr w:type="gramStart"/>
      <w:r>
        <w:rPr>
          <w:rFonts w:ascii="Times New Roman" w:hAnsi="Times New Roman" w:cs="Times New Roman"/>
          <w:sz w:val="24"/>
        </w:rPr>
        <w:t>.</w:t>
      </w:r>
      <w:r>
        <w:rPr>
          <w:rFonts w:eastAsia="Calibri" w:cs="Calibri"/>
          <w:sz w:val="24"/>
        </w:rPr>
        <w:t>,</w:t>
      </w:r>
      <w:r>
        <w:rPr>
          <w:rFonts w:ascii="Times New Roman" w:hAnsi="Times New Roman" w:cs="Times New Roman"/>
          <w:sz w:val="24"/>
        </w:rPr>
        <w:t>melyet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büntetőjogi felelőssége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tudatában tett </w:t>
      </w:r>
      <w:r>
        <w:rPr>
          <w:rFonts w:ascii="Times New Roman" w:hAnsi="Times New Roman" w:cs="Times New Roman"/>
          <w:sz w:val="18"/>
        </w:rPr>
        <w:t xml:space="preserve">(A nyilatkozat a honlapról letölthető: </w:t>
      </w:r>
      <w:hyperlink r:id="rId10" w:history="1">
        <w:proofErr w:type="spellStart"/>
        <w:r>
          <w:rPr>
            <w:rFonts w:ascii="Times New Roman" w:hAnsi="Times New Roman" w:cs="Times New Roman"/>
            <w:color w:val="0000FF"/>
            <w:sz w:val="18"/>
            <w:u w:val="single"/>
          </w:rPr>
          <w:t>www.wesley.hu</w:t>
        </w:r>
      </w:hyperlink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H</w:t>
      </w:r>
      <w:r>
        <w:rPr>
          <w:rFonts w:ascii="Wingdings" w:eastAsia="Wingdings" w:hAnsi="Wingdings" w:cs="Wingdings"/>
          <w:sz w:val="18"/>
        </w:rPr>
        <w:t></w:t>
      </w:r>
      <w:r>
        <w:rPr>
          <w:rFonts w:ascii="Times New Roman" w:hAnsi="Times New Roman" w:cs="Times New Roman"/>
          <w:sz w:val="18"/>
        </w:rPr>
        <w:t>K</w:t>
      </w:r>
      <w:r>
        <w:rPr>
          <w:rFonts w:ascii="Wingdings" w:eastAsia="Wingdings" w:hAnsi="Wingdings" w:cs="Wingdings"/>
          <w:sz w:val="18"/>
        </w:rPr>
        <w:t></w:t>
      </w:r>
      <w:r>
        <w:rPr>
          <w:rFonts w:ascii="Times New Roman" w:hAnsi="Times New Roman" w:cs="Times New Roman"/>
          <w:sz w:val="18"/>
        </w:rPr>
        <w:t>DJB</w:t>
      </w:r>
      <w:proofErr w:type="spellEnd"/>
      <w:r>
        <w:rPr>
          <w:rFonts w:ascii="Times New Roman" w:hAnsi="Times New Roman" w:cs="Times New Roman"/>
          <w:sz w:val="18"/>
        </w:rPr>
        <w:t xml:space="preserve"> pont alatt)</w:t>
      </w:r>
    </w:p>
    <w:p w14:paraId="0647D453" w14:textId="77777777" w:rsidR="005C4036" w:rsidRDefault="005C4036"/>
    <w:p w14:paraId="0CA922C3" w14:textId="77777777" w:rsidR="005C4036" w:rsidRDefault="00D46C4F">
      <w:r>
        <w:rPr>
          <w:rFonts w:ascii="Times New Roman" w:hAnsi="Times New Roman" w:cs="Times New Roman"/>
          <w:b/>
          <w:sz w:val="24"/>
          <w:u w:val="single"/>
        </w:rPr>
        <w:t>Jövedelemigazoláshoz elfogadható igazolások:</w:t>
      </w:r>
    </w:p>
    <w:p w14:paraId="4FA74591" w14:textId="77777777" w:rsidR="005C4036" w:rsidRDefault="00D46C4F">
      <w:pPr>
        <w:numPr>
          <w:ilvl w:val="0"/>
          <w:numId w:val="8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szülők, eltartók jövedelem igazolása</w:t>
      </w:r>
    </w:p>
    <w:p w14:paraId="5F24A464" w14:textId="77777777" w:rsidR="005C4036" w:rsidRDefault="00D46C4F">
      <w:pPr>
        <w:numPr>
          <w:ilvl w:val="0"/>
          <w:numId w:val="8"/>
        </w:numPr>
        <w:ind w:firstLine="0"/>
        <w:jc w:val="both"/>
      </w:pPr>
      <w:r>
        <w:rPr>
          <w:rFonts w:ascii="Times New Roman" w:hAnsi="Times New Roman" w:cs="Times New Roman"/>
          <w:sz w:val="24"/>
        </w:rPr>
        <w:t xml:space="preserve">a területileg illetékes APEH igazgatóság jövedelemigazolása az </w:t>
      </w:r>
      <w:r>
        <w:rPr>
          <w:rFonts w:ascii="Times New Roman" w:hAnsi="Times New Roman" w:cs="Times New Roman"/>
          <w:sz w:val="24"/>
          <w:u w:val="single"/>
        </w:rPr>
        <w:t xml:space="preserve">előző évi </w:t>
      </w:r>
      <w:r>
        <w:rPr>
          <w:rFonts w:ascii="Times New Roman" w:hAnsi="Times New Roman" w:cs="Times New Roman"/>
          <w:sz w:val="24"/>
        </w:rPr>
        <w:t>személyi jövedelemről.</w:t>
      </w:r>
    </w:p>
    <w:p w14:paraId="1BC36C91" w14:textId="77777777" w:rsidR="005C4036" w:rsidRDefault="00D46C4F">
      <w:pPr>
        <w:ind w:left="1440"/>
        <w:jc w:val="both"/>
      </w:pPr>
      <w:r>
        <w:rPr>
          <w:rFonts w:ascii="Times New Roman" w:hAnsi="Times New Roman" w:cs="Times New Roman"/>
          <w:sz w:val="24"/>
        </w:rPr>
        <w:t xml:space="preserve">Ennek hiányában a munkáltató jövedelem igazolása. </w:t>
      </w:r>
      <w:proofErr w:type="gramStart"/>
      <w:r>
        <w:rPr>
          <w:rFonts w:ascii="Times New Roman" w:hAnsi="Times New Roman" w:cs="Times New Roman"/>
          <w:sz w:val="24"/>
        </w:rPr>
        <w:t>( előző</w:t>
      </w:r>
      <w:proofErr w:type="gramEnd"/>
      <w:r>
        <w:rPr>
          <w:rFonts w:ascii="Times New Roman" w:hAnsi="Times New Roman" w:cs="Times New Roman"/>
          <w:sz w:val="24"/>
        </w:rPr>
        <w:t xml:space="preserve"> évi, vagy 3 hónapra </w:t>
      </w:r>
      <w:r>
        <w:rPr>
          <w:rFonts w:ascii="Times New Roman" w:hAnsi="Times New Roman" w:cs="Times New Roman"/>
          <w:sz w:val="24"/>
        </w:rPr>
        <w:t>visszamenőleg)</w:t>
      </w:r>
    </w:p>
    <w:p w14:paraId="3328C128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</w:rPr>
        <w:t>Vagy bankszámla kivonat, melyen szerepel a munkabér. (elmúlt 3 havi)</w:t>
      </w:r>
    </w:p>
    <w:p w14:paraId="3D86E423" w14:textId="77777777" w:rsidR="005C4036" w:rsidRDefault="00D46C4F">
      <w:pPr>
        <w:numPr>
          <w:ilvl w:val="0"/>
          <w:numId w:val="9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Nyugdíjas eltartó(k) esetén: (</w:t>
      </w:r>
      <w:proofErr w:type="gramStart"/>
      <w:r>
        <w:rPr>
          <w:rFonts w:ascii="Times New Roman" w:hAnsi="Times New Roman" w:cs="Times New Roman"/>
          <w:sz w:val="24"/>
          <w:u w:val="single"/>
        </w:rPr>
        <w:t>rokkant nyugdíjas</w:t>
      </w:r>
      <w:proofErr w:type="gramEnd"/>
      <w:r>
        <w:rPr>
          <w:rFonts w:ascii="Times New Roman" w:hAnsi="Times New Roman" w:cs="Times New Roman"/>
          <w:sz w:val="24"/>
          <w:u w:val="single"/>
        </w:rPr>
        <w:t xml:space="preserve"> is)</w:t>
      </w:r>
    </w:p>
    <w:p w14:paraId="7AEAECED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</w:rPr>
        <w:t>Nyugdíjas igazolvány fénymásolata; és</w:t>
      </w:r>
    </w:p>
    <w:p w14:paraId="2190349D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</w:rPr>
        <w:t>Utolsó három havi nyugdíjszelvény fénymásolata, saját kezűleg hitelesítve; Ennek h</w:t>
      </w:r>
      <w:r>
        <w:rPr>
          <w:rFonts w:ascii="Times New Roman" w:hAnsi="Times New Roman" w:cs="Times New Roman"/>
          <w:sz w:val="24"/>
        </w:rPr>
        <w:t xml:space="preserve">iányában a nyugdíjfolyósító által kiállított egy évre szóló </w:t>
      </w:r>
      <w:proofErr w:type="gramStart"/>
      <w:r>
        <w:rPr>
          <w:rFonts w:ascii="Times New Roman" w:hAnsi="Times New Roman" w:cs="Times New Roman"/>
          <w:sz w:val="24"/>
        </w:rPr>
        <w:t>igazolás( zöld</w:t>
      </w:r>
      <w:proofErr w:type="gramEnd"/>
      <w:r>
        <w:rPr>
          <w:rFonts w:ascii="Times New Roman" w:hAnsi="Times New Roman" w:cs="Times New Roman"/>
          <w:sz w:val="24"/>
        </w:rPr>
        <w:t xml:space="preserve"> papír) fénymásolata, saját kezűleg hitelesítve</w:t>
      </w:r>
    </w:p>
    <w:p w14:paraId="343F2FE5" w14:textId="77777777" w:rsidR="005C4036" w:rsidRDefault="00D46C4F">
      <w:pPr>
        <w:numPr>
          <w:ilvl w:val="0"/>
          <w:numId w:val="9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Munkanélküli eltartó(k) esetén:</w:t>
      </w:r>
    </w:p>
    <w:p w14:paraId="771D3B41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>Járadékos:</w:t>
      </w:r>
      <w:r>
        <w:rPr>
          <w:rFonts w:ascii="Times New Roman" w:hAnsi="Times New Roman" w:cs="Times New Roman"/>
          <w:sz w:val="24"/>
        </w:rPr>
        <w:t xml:space="preserve"> a munkaügyi központ igazolása a munkanélküli járadék összegére vonatkozóan</w:t>
      </w:r>
    </w:p>
    <w:p w14:paraId="37772F5D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  <w:u w:val="single"/>
        </w:rPr>
        <w:t xml:space="preserve">Ha nem részesül </w:t>
      </w:r>
      <w:r>
        <w:rPr>
          <w:rFonts w:ascii="Times New Roman" w:hAnsi="Times New Roman" w:cs="Times New Roman"/>
          <w:sz w:val="24"/>
          <w:u w:val="single"/>
        </w:rPr>
        <w:t>járadékban:</w:t>
      </w:r>
      <w:r>
        <w:rPr>
          <w:rFonts w:ascii="Times New Roman" w:hAnsi="Times New Roman" w:cs="Times New Roman"/>
          <w:sz w:val="24"/>
        </w:rPr>
        <w:t xml:space="preserve"> a munkaügyi központ erre vonatkozó igazolása</w:t>
      </w:r>
    </w:p>
    <w:p w14:paraId="7260DB46" w14:textId="77777777" w:rsidR="005C4036" w:rsidRDefault="00D46C4F">
      <w:pPr>
        <w:numPr>
          <w:ilvl w:val="0"/>
          <w:numId w:val="9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Háztartásbeli eltartó esetén:</w:t>
      </w:r>
    </w:p>
    <w:p w14:paraId="08C8FA21" w14:textId="77777777" w:rsidR="005C4036" w:rsidRDefault="00D46C4F">
      <w:pPr>
        <w:numPr>
          <w:ilvl w:val="0"/>
          <w:numId w:val="9"/>
        </w:numPr>
        <w:jc w:val="both"/>
      </w:pPr>
      <w:r>
        <w:rPr>
          <w:rFonts w:ascii="Times New Roman" w:hAnsi="Times New Roman" w:cs="Times New Roman"/>
          <w:sz w:val="24"/>
        </w:rPr>
        <w:t>A lakóhely szerinti illetékes önkormányzat igazolása, amely egyértelműen tartalmazza a háztartásbeli státuszt.</w:t>
      </w:r>
    </w:p>
    <w:p w14:paraId="21307478" w14:textId="77777777" w:rsidR="005C4036" w:rsidRDefault="00D46C4F">
      <w:pPr>
        <w:numPr>
          <w:ilvl w:val="0"/>
          <w:numId w:val="9"/>
        </w:numPr>
        <w:ind w:left="-720" w:firstLine="0"/>
        <w:jc w:val="both"/>
      </w:pPr>
      <w:r>
        <w:rPr>
          <w:rFonts w:ascii="Times New Roman" w:hAnsi="Times New Roman" w:cs="Times New Roman"/>
          <w:sz w:val="24"/>
          <w:u w:val="single"/>
        </w:rPr>
        <w:t>Kereső testvér esetén: (</w:t>
      </w:r>
      <w:r>
        <w:rPr>
          <w:rFonts w:ascii="Times New Roman" w:hAnsi="Times New Roman" w:cs="Times New Roman"/>
          <w:sz w:val="24"/>
        </w:rPr>
        <w:t>az 1., 3. pontban megfelelő igazol</w:t>
      </w:r>
      <w:r>
        <w:rPr>
          <w:rFonts w:ascii="Times New Roman" w:hAnsi="Times New Roman" w:cs="Times New Roman"/>
          <w:sz w:val="24"/>
        </w:rPr>
        <w:t>ások)</w:t>
      </w:r>
    </w:p>
    <w:p w14:paraId="5AF0E713" w14:textId="77777777" w:rsidR="005C4036" w:rsidRDefault="005C4036"/>
    <w:p w14:paraId="66DDA8AE" w14:textId="77777777" w:rsidR="005C4036" w:rsidRDefault="00D46C4F">
      <w:r>
        <w:rPr>
          <w:rFonts w:ascii="Times New Roman" w:hAnsi="Times New Roman" w:cs="Times New Roman"/>
          <w:b/>
          <w:sz w:val="24"/>
          <w:u w:val="single"/>
        </w:rPr>
        <w:t xml:space="preserve"> „IV.” ponthoz:</w:t>
      </w:r>
    </w:p>
    <w:p w14:paraId="609D00D0" w14:textId="77777777" w:rsidR="005C4036" w:rsidRDefault="00D46C4F">
      <w:pPr>
        <w:numPr>
          <w:ilvl w:val="0"/>
          <w:numId w:val="10"/>
        </w:numPr>
        <w:jc w:val="both"/>
      </w:pPr>
      <w:r>
        <w:rPr>
          <w:rFonts w:ascii="TimesNewRoman, Italic" w:eastAsia="TimesNewRoman, Italic" w:hAnsi="TimesNewRoman, Italic" w:cs="TimesNewRoman, Italic"/>
          <w:sz w:val="24"/>
        </w:rPr>
        <w:t>a megfelel</w:t>
      </w:r>
      <w:r>
        <w:rPr>
          <w:rFonts w:eastAsia="Calibri" w:cs="Calibri"/>
          <w:sz w:val="24"/>
        </w:rPr>
        <w:t>ő int</w:t>
      </w:r>
      <w:r>
        <w:rPr>
          <w:rFonts w:ascii="TimesNewRoman, Italic" w:eastAsia="TimesNewRoman, Italic" w:hAnsi="TimesNewRoman, Italic" w:cs="TimesNewRoman, Italic"/>
          <w:sz w:val="24"/>
        </w:rPr>
        <w:t>ézményi, illetve szakorvosi igazolás, vagy régi nevén: Országos Szakért</w:t>
      </w:r>
      <w:r>
        <w:rPr>
          <w:rFonts w:ascii="Arial" w:eastAsia="Arial" w:hAnsi="Arial"/>
          <w:sz w:val="24"/>
        </w:rPr>
        <w:t>ő</w:t>
      </w:r>
      <w:r>
        <w:rPr>
          <w:rFonts w:ascii="TimesNewRoman, Italic" w:eastAsia="TimesNewRoman, Italic" w:hAnsi="TimesNewRoman, Italic" w:cs="TimesNewRoman, Italic"/>
          <w:sz w:val="24"/>
        </w:rPr>
        <w:t>i Bizottság (ORSZI), jelenlegi nevén: Nemzeti Rehabilitációs és Szociális Hivatal szakért</w:t>
      </w:r>
      <w:r>
        <w:rPr>
          <w:rFonts w:eastAsia="Calibri" w:cs="Calibri"/>
          <w:sz w:val="24"/>
        </w:rPr>
        <w:t>ői v</w:t>
      </w:r>
      <w:r>
        <w:rPr>
          <w:rFonts w:ascii="TimesNewRoman, Italic" w:eastAsia="TimesNewRoman, Italic" w:hAnsi="TimesNewRoman, Italic" w:cs="TimesNewRoman, Italic"/>
          <w:sz w:val="24"/>
        </w:rPr>
        <w:t>éleménye</w:t>
      </w:r>
    </w:p>
    <w:p w14:paraId="02351118" w14:textId="77777777" w:rsidR="005C4036" w:rsidRDefault="00D46C4F">
      <w:pPr>
        <w:numPr>
          <w:ilvl w:val="0"/>
          <w:numId w:val="10"/>
        </w:numPr>
        <w:jc w:val="both"/>
      </w:pPr>
      <w:r>
        <w:rPr>
          <w:rFonts w:ascii="TimesNewRoman, Italic" w:eastAsia="TimesNewRoman, Italic" w:hAnsi="TimesNewRoman, Italic" w:cs="TimesNewRoman, Italic"/>
          <w:sz w:val="24"/>
        </w:rPr>
        <w:t xml:space="preserve">gyógyszerköltség esetén utolsó 3 havi </w:t>
      </w:r>
      <w:r>
        <w:rPr>
          <w:rFonts w:ascii="TimesNewRoman, Italic" w:eastAsia="TimesNewRoman, Italic" w:hAnsi="TimesNewRoman, Italic" w:cs="TimesNewRoman, Italic"/>
          <w:sz w:val="24"/>
        </w:rPr>
        <w:t>blokk, melyen szerepel a végösszeg</w:t>
      </w:r>
    </w:p>
    <w:p w14:paraId="48DD7DEA" w14:textId="77777777" w:rsidR="005C4036" w:rsidRDefault="005C4036">
      <w:pPr>
        <w:jc w:val="both"/>
      </w:pPr>
    </w:p>
    <w:p w14:paraId="74345CB0" w14:textId="77777777" w:rsidR="005C4036" w:rsidRDefault="00D46C4F">
      <w:pPr>
        <w:jc w:val="both"/>
      </w:pPr>
      <w:r>
        <w:rPr>
          <w:rFonts w:eastAsia="Calibri" w:cs="Calibri"/>
          <w:b/>
          <w:sz w:val="24"/>
          <w:u w:val="single"/>
        </w:rPr>
        <w:t>„V”. ponthoz:</w:t>
      </w:r>
    </w:p>
    <w:p w14:paraId="17D4C540" w14:textId="77777777" w:rsidR="005C4036" w:rsidRDefault="00D46C4F">
      <w:pPr>
        <w:jc w:val="both"/>
      </w:pPr>
      <w:r>
        <w:rPr>
          <w:rFonts w:ascii="TimesNewRoman, Italic" w:eastAsia="TimesNewRoman, Italic" w:hAnsi="TimesNewRoman, Italic" w:cs="TimesNewRoman, Italic"/>
          <w:sz w:val="24"/>
        </w:rPr>
        <w:tab/>
        <w:t xml:space="preserve">Amennyiben egyéb, a fentieken kívüli szociális körülmény </w:t>
      </w:r>
      <w:proofErr w:type="gramStart"/>
      <w:r>
        <w:rPr>
          <w:rFonts w:ascii="TimesNewRoman, Italic" w:eastAsia="TimesNewRoman, Italic" w:hAnsi="TimesNewRoman, Italic" w:cs="TimesNewRoman, Italic"/>
          <w:sz w:val="24"/>
        </w:rPr>
        <w:t>fenn áll</w:t>
      </w:r>
      <w:proofErr w:type="gramEnd"/>
      <w:r>
        <w:rPr>
          <w:rFonts w:ascii="TimesNewRoman, Italic" w:eastAsia="TimesNewRoman, Italic" w:hAnsi="TimesNewRoman, Italic" w:cs="TimesNewRoman, Italic"/>
          <w:sz w:val="24"/>
        </w:rPr>
        <w:t>, annak alátámasztását igazoló hivatalos vagy hiteles igazolások.</w:t>
      </w:r>
    </w:p>
    <w:p w14:paraId="589FDEB9" w14:textId="77777777" w:rsidR="005C4036" w:rsidRDefault="005C4036">
      <w:pPr>
        <w:jc w:val="center"/>
      </w:pPr>
    </w:p>
    <w:p w14:paraId="08303B13" w14:textId="77777777" w:rsidR="005C4036" w:rsidRDefault="00D46C4F">
      <w:pPr>
        <w:jc w:val="center"/>
      </w:pPr>
      <w:r>
        <w:rPr>
          <w:rFonts w:ascii="Times New Roman" w:hAnsi="Times New Roman" w:cs="Times New Roman"/>
          <w:b/>
          <w:sz w:val="28"/>
          <w:u w:val="single"/>
        </w:rPr>
        <w:t>4. Társadalmi és erkölcsi elvárás</w:t>
      </w:r>
    </w:p>
    <w:p w14:paraId="3D56EF8A" w14:textId="77777777" w:rsidR="005C4036" w:rsidRDefault="005C4036"/>
    <w:p w14:paraId="4B305E58" w14:textId="77777777" w:rsidR="005C4036" w:rsidRDefault="00D46C4F">
      <w:pPr>
        <w:jc w:val="both"/>
      </w:pPr>
      <w:r>
        <w:rPr>
          <w:rFonts w:ascii="Times New Roman" w:hAnsi="Times New Roman" w:cs="Times New Roman"/>
          <w:sz w:val="24"/>
        </w:rPr>
        <w:t xml:space="preserve">Kérünk mindenkit, hogy csak abban az </w:t>
      </w:r>
      <w:r>
        <w:rPr>
          <w:rFonts w:ascii="Times New Roman" w:hAnsi="Times New Roman" w:cs="Times New Roman"/>
          <w:sz w:val="24"/>
        </w:rPr>
        <w:t xml:space="preserve">esetben pályázza meg a rendszeres szociális ösztöndíjat, ha arra valóban szüksége van. A szociális ösztöndíj egy </w:t>
      </w:r>
      <w:proofErr w:type="gramStart"/>
      <w:r>
        <w:rPr>
          <w:rFonts w:ascii="Times New Roman" w:hAnsi="Times New Roman" w:cs="Times New Roman"/>
          <w:sz w:val="24"/>
        </w:rPr>
        <w:t>zárt,</w:t>
      </w:r>
      <w:proofErr w:type="gramEnd"/>
      <w:r>
        <w:rPr>
          <w:rFonts w:ascii="Times New Roman" w:hAnsi="Times New Roman" w:cs="Times New Roman"/>
          <w:sz w:val="24"/>
        </w:rPr>
        <w:t xml:space="preserve"> és véges keretösszeg, amely az arra rászorulók között a lehető leghatékonyabban kerül elosztásra, hogy a tanulmányaikat tudják finanszíro</w:t>
      </w:r>
      <w:r>
        <w:rPr>
          <w:rFonts w:ascii="Times New Roman" w:hAnsi="Times New Roman" w:cs="Times New Roman"/>
          <w:sz w:val="24"/>
        </w:rPr>
        <w:t>zni.</w:t>
      </w:r>
    </w:p>
    <w:p w14:paraId="19A02E50" w14:textId="77777777" w:rsidR="005C4036" w:rsidRDefault="005C4036"/>
    <w:p w14:paraId="311D6C75" w14:textId="77777777" w:rsidR="005C4036" w:rsidRDefault="00D46C4F">
      <w:r>
        <w:rPr>
          <w:rFonts w:ascii="Times New Roman" w:hAnsi="Times New Roman" w:cs="Times New Roman"/>
          <w:b/>
        </w:rPr>
        <w:lastRenderedPageBreak/>
        <w:t>FONTOS</w:t>
      </w:r>
      <w:proofErr w:type="gramStart"/>
      <w:r>
        <w:rPr>
          <w:rFonts w:ascii="Times New Roman" w:hAnsi="Times New Roman" w:cs="Times New Roman"/>
          <w:b/>
        </w:rPr>
        <w:t>! :</w:t>
      </w:r>
      <w:proofErr w:type="gramEnd"/>
    </w:p>
    <w:p w14:paraId="50D6A396" w14:textId="77777777" w:rsidR="005C4036" w:rsidRDefault="00D46C4F">
      <w:r>
        <w:rPr>
          <w:rFonts w:ascii="Times New Roman" w:hAnsi="Times New Roman" w:cs="Times New Roman"/>
          <w:b/>
        </w:rPr>
        <w:t>!! A Diákjóléti Bizottság 1, azaz egy hónapnál régebbi dokumentumokat nem tud figyelembe venni. (Kivéve azokat, amelyek tartós állapotra utalnak, igazolnak)</w:t>
      </w:r>
    </w:p>
    <w:p w14:paraId="554E9E96" w14:textId="77777777" w:rsidR="005C4036" w:rsidRDefault="005C4036"/>
    <w:p w14:paraId="4426CC50" w14:textId="77777777" w:rsidR="005C4036" w:rsidRDefault="00D46C4F">
      <w:r>
        <w:rPr>
          <w:rFonts w:ascii="Times New Roman" w:hAnsi="Times New Roman" w:cs="Times New Roman"/>
          <w:b/>
        </w:rPr>
        <w:t>!! A pecsét nélküli, nem hitelesített, régi dokumentumokat nem áll módunkban elfog</w:t>
      </w:r>
      <w:r>
        <w:rPr>
          <w:rFonts w:ascii="Times New Roman" w:hAnsi="Times New Roman" w:cs="Times New Roman"/>
          <w:b/>
        </w:rPr>
        <w:t>adni.</w:t>
      </w:r>
    </w:p>
    <w:p w14:paraId="1F790184" w14:textId="77777777" w:rsidR="005C4036" w:rsidRDefault="005C4036">
      <w:pPr>
        <w:jc w:val="both"/>
      </w:pPr>
    </w:p>
    <w:p w14:paraId="003BE060" w14:textId="77777777" w:rsidR="005C4036" w:rsidRDefault="00D46C4F">
      <w:r>
        <w:rPr>
          <w:rFonts w:ascii="Times New Roman" w:hAnsi="Times New Roman" w:cs="Times New Roman"/>
          <w:b/>
        </w:rPr>
        <w:t>!! A hiányosan kitöltött, aláírás nélküli pályázatokat nem áll módunkban értékelni! Elutasításra kerül!</w:t>
      </w:r>
    </w:p>
    <w:p w14:paraId="141B77ED" w14:textId="77777777" w:rsidR="005C4036" w:rsidRDefault="005C4036">
      <w:pPr>
        <w:jc w:val="both"/>
      </w:pPr>
    </w:p>
    <w:p w14:paraId="7CD489A6" w14:textId="77777777" w:rsidR="005C4036" w:rsidRDefault="00D46C4F">
      <w:r>
        <w:rPr>
          <w:rFonts w:ascii="Times New Roman" w:hAnsi="Times New Roman" w:cs="Times New Roman"/>
          <w:b/>
        </w:rPr>
        <w:t xml:space="preserve">!! Leadni, összetűzve, </w:t>
      </w:r>
      <w:proofErr w:type="spellStart"/>
      <w:r>
        <w:rPr>
          <w:rFonts w:ascii="Times New Roman" w:hAnsi="Times New Roman" w:cs="Times New Roman"/>
          <w:b/>
        </w:rPr>
        <w:t>Genothermben</w:t>
      </w:r>
      <w:proofErr w:type="spellEnd"/>
      <w:r>
        <w:rPr>
          <w:rFonts w:ascii="Times New Roman" w:hAnsi="Times New Roman" w:cs="Times New Roman"/>
          <w:b/>
        </w:rPr>
        <w:t xml:space="preserve"> (irattartó "bugyi") az évfolyam DJB képviselőjének lehet </w:t>
      </w:r>
      <w:r>
        <w:rPr>
          <w:rFonts w:ascii="Times New Roman" w:hAnsi="Times New Roman" w:cs="Times New Roman"/>
          <w:b/>
          <w:sz w:val="24"/>
          <w:u w:val="single"/>
        </w:rPr>
        <w:t>2020. február 24. (hétfő) 16:00-ig</w:t>
      </w:r>
      <w:r>
        <w:rPr>
          <w:rFonts w:ascii="Times New Roman" w:hAnsi="Times New Roman" w:cs="Times New Roman"/>
          <w:b/>
          <w:sz w:val="25"/>
        </w:rPr>
        <w:t>!</w:t>
      </w:r>
      <w:r>
        <w:rPr>
          <w:rFonts w:ascii="Times New Roman" w:hAnsi="Times New Roman" w:cs="Times New Roman"/>
          <w:b/>
        </w:rPr>
        <w:t xml:space="preserve"> Az átvételi eli</w:t>
      </w:r>
      <w:r>
        <w:rPr>
          <w:rFonts w:ascii="Times New Roman" w:hAnsi="Times New Roman" w:cs="Times New Roman"/>
          <w:b/>
        </w:rPr>
        <w:t>smervény a DJB képviselőtől, a pályázat leadásakor vehető át</w:t>
      </w:r>
      <w:r>
        <w:rPr>
          <w:rFonts w:ascii="Times New Roman" w:hAnsi="Times New Roman" w:cs="Times New Roman"/>
          <w:b/>
          <w:sz w:val="23"/>
        </w:rPr>
        <w:t>!</w:t>
      </w:r>
    </w:p>
    <w:p w14:paraId="00B1A99D" w14:textId="77777777" w:rsidR="005C4036" w:rsidRDefault="00D46C4F">
      <w:r>
        <w:rPr>
          <w:rFonts w:ascii="Times New Roman" w:hAnsi="Times New Roman" w:cs="Times New Roman"/>
          <w:b/>
          <w:sz w:val="23"/>
        </w:rPr>
        <w:t xml:space="preserve"> A HÖK képviselőknek a pályázatot </w:t>
      </w:r>
      <w:r>
        <w:rPr>
          <w:rFonts w:ascii="Times New Roman" w:hAnsi="Times New Roman" w:cs="Times New Roman"/>
          <w:b/>
          <w:sz w:val="23"/>
          <w:u w:val="single"/>
        </w:rPr>
        <w:t>nem</w:t>
      </w:r>
      <w:r>
        <w:rPr>
          <w:rFonts w:ascii="Times New Roman" w:hAnsi="Times New Roman" w:cs="Times New Roman"/>
          <w:b/>
          <w:sz w:val="23"/>
        </w:rPr>
        <w:t xml:space="preserve"> lehet leadni!</w:t>
      </w:r>
    </w:p>
    <w:p w14:paraId="3AC49EEA" w14:textId="77777777" w:rsidR="005C4036" w:rsidRDefault="005C4036"/>
    <w:p w14:paraId="2411374D" w14:textId="77777777" w:rsidR="005C4036" w:rsidRDefault="00D46C4F">
      <w:r>
        <w:rPr>
          <w:rFonts w:ascii="Times New Roman" w:hAnsi="Times New Roman" w:cs="Times New Roman"/>
          <w:b/>
          <w:sz w:val="16"/>
        </w:rPr>
        <w:t xml:space="preserve">!! </w:t>
      </w:r>
      <w:r>
        <w:rPr>
          <w:rFonts w:ascii="Times New Roman" w:hAnsi="Times New Roman" w:cs="Times New Roman"/>
          <w:b/>
          <w:sz w:val="24"/>
        </w:rPr>
        <w:t>Amennyiben a hallgató valótlant állít, az fegyelmi eljárást és/vagy a támogatás visszafizetését, hamis okiratok bemutatása pedig rendőrség</w:t>
      </w:r>
      <w:r>
        <w:rPr>
          <w:rFonts w:ascii="Times New Roman" w:hAnsi="Times New Roman" w:cs="Times New Roman"/>
          <w:b/>
          <w:sz w:val="24"/>
        </w:rPr>
        <w:t>i feljelentést vonhat maga után.</w:t>
      </w:r>
    </w:p>
    <w:p w14:paraId="43833E11" w14:textId="77777777" w:rsidR="005C4036" w:rsidRDefault="005C4036"/>
    <w:p w14:paraId="1CF0FBC1" w14:textId="77777777" w:rsidR="005C4036" w:rsidRDefault="00D46C4F">
      <w:r>
        <w:rPr>
          <w:rFonts w:ascii="Times New Roman" w:hAnsi="Times New Roman" w:cs="Times New Roman"/>
          <w:b/>
          <w:sz w:val="24"/>
        </w:rPr>
        <w:t xml:space="preserve">További információ: </w:t>
      </w:r>
      <w:hyperlink r:id="rId11" w:history="1">
        <w:r>
          <w:rPr>
            <w:rFonts w:ascii="Times New Roman" w:hAnsi="Times New Roman" w:cs="Times New Roman"/>
            <w:b/>
            <w:color w:val="0000FF"/>
            <w:sz w:val="24"/>
            <w:u w:val="single"/>
          </w:rPr>
          <w:t>djb.wjlf@gmail.com</w:t>
        </w:r>
      </w:hyperlink>
      <w:r>
        <w:rPr>
          <w:rFonts w:ascii="Times New Roman" w:hAnsi="Times New Roman" w:cs="Times New Roman"/>
          <w:b/>
          <w:sz w:val="24"/>
        </w:rPr>
        <w:tab/>
        <w:t xml:space="preserve">       </w:t>
      </w:r>
    </w:p>
    <w:p w14:paraId="63F6CBF7" w14:textId="77777777" w:rsidR="005C4036" w:rsidRDefault="005C4036">
      <w:pPr>
        <w:ind w:left="4963" w:firstLine="709"/>
      </w:pPr>
    </w:p>
    <w:p w14:paraId="0DFBAD0F" w14:textId="77777777" w:rsidR="005C4036" w:rsidRDefault="005C4036">
      <w:pPr>
        <w:ind w:left="4963" w:firstLine="709"/>
      </w:pPr>
    </w:p>
    <w:p w14:paraId="0B2AC243" w14:textId="77777777" w:rsidR="005C4036" w:rsidRDefault="00D46C4F">
      <w:pPr>
        <w:ind w:left="5663" w:firstLine="709"/>
      </w:pPr>
      <w:r>
        <w:rPr>
          <w:rFonts w:ascii="Times New Roman" w:hAnsi="Times New Roman" w:cs="Times New Roman"/>
          <w:b/>
          <w:sz w:val="24"/>
        </w:rPr>
        <w:t>Veres Nóra</w:t>
      </w:r>
    </w:p>
    <w:p w14:paraId="026B4575" w14:textId="77777777" w:rsidR="005C4036" w:rsidRDefault="00D46C4F">
      <w:pPr>
        <w:ind w:left="5672"/>
      </w:pP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ab/>
        <w:t>DJB elnök</w:t>
      </w:r>
    </w:p>
    <w:sectPr w:rsidR="005C4036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66C02" w14:textId="77777777" w:rsidR="00D46C4F" w:rsidRDefault="00D46C4F">
      <w:r>
        <w:separator/>
      </w:r>
    </w:p>
  </w:endnote>
  <w:endnote w:type="continuationSeparator" w:id="0">
    <w:p w14:paraId="0B26D676" w14:textId="77777777" w:rsidR="00D46C4F" w:rsidRDefault="00D46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, ">
    <w:altName w:val="Times"/>
    <w:charset w:val="00"/>
    <w:family w:val="auto"/>
    <w:pitch w:val="default"/>
  </w:font>
  <w:font w:name="TimesNewRoman, 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NewRoman, Italic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BE4F7" w14:textId="77777777" w:rsidR="00D46C4F" w:rsidRDefault="00D46C4F">
      <w:r>
        <w:rPr>
          <w:color w:val="000000"/>
        </w:rPr>
        <w:separator/>
      </w:r>
    </w:p>
  </w:footnote>
  <w:footnote w:type="continuationSeparator" w:id="0">
    <w:p w14:paraId="4C56E5D8" w14:textId="77777777" w:rsidR="00D46C4F" w:rsidRDefault="00D46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8241A"/>
    <w:multiLevelType w:val="multilevel"/>
    <w:tmpl w:val="4C7495F6"/>
    <w:lvl w:ilvl="0">
      <w:numFmt w:val="bullet"/>
      <w:lvlText w:val="•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1AB3080D"/>
    <w:multiLevelType w:val="multilevel"/>
    <w:tmpl w:val="FCA271EC"/>
    <w:lvl w:ilvl="0">
      <w:numFmt w:val="bullet"/>
      <w:lvlText w:val="•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480705E"/>
    <w:multiLevelType w:val="multilevel"/>
    <w:tmpl w:val="14CE939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394724E5"/>
    <w:multiLevelType w:val="multilevel"/>
    <w:tmpl w:val="2E746B7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50656893"/>
    <w:multiLevelType w:val="multilevel"/>
    <w:tmpl w:val="335A7370"/>
    <w:lvl w:ilvl="0">
      <w:numFmt w:val="bullet"/>
      <w:lvlText w:val="•"/>
      <w:lvlJc w:val="left"/>
      <w:pPr>
        <w:ind w:left="144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945771F"/>
    <w:multiLevelType w:val="multilevel"/>
    <w:tmpl w:val="738C350A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5C045A63"/>
    <w:multiLevelType w:val="multilevel"/>
    <w:tmpl w:val="C3647C0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616B0731"/>
    <w:multiLevelType w:val="multilevel"/>
    <w:tmpl w:val="3ADEE25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72E46502"/>
    <w:multiLevelType w:val="multilevel"/>
    <w:tmpl w:val="8E98E78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7BA71060"/>
    <w:multiLevelType w:val="multilevel"/>
    <w:tmpl w:val="D8B0682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C4036"/>
    <w:rsid w:val="003213B2"/>
    <w:rsid w:val="0051170B"/>
    <w:rsid w:val="005C4036"/>
    <w:rsid w:val="00D4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E28A"/>
  <w15:docId w15:val="{30F4E817-D3F2-4D99-8F72-4CFA8D18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kern w:val="3"/>
        <w:sz w:val="22"/>
        <w:szCs w:val="22"/>
        <w:lang w:val="hu-HU" w:eastAsia="hu-H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jb.wjlf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wesley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esley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1971</Words>
  <Characters>13607</Characters>
  <Application>Microsoft Office Word</Application>
  <DocSecurity>0</DocSecurity>
  <Lines>113</Lines>
  <Paragraphs>31</Paragraphs>
  <ScaleCrop>false</ScaleCrop>
  <Company/>
  <LinksUpToDate>false</LinksUpToDate>
  <CharactersWithSpaces>15547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Tibi</dc:creator>
  <cp:lastModifiedBy>Baranyi Péter</cp:lastModifiedBy>
  <cp:revision>2</cp:revision>
  <dcterms:created xsi:type="dcterms:W3CDTF">2020-02-10T06:58:00Z</dcterms:created>
  <dcterms:modified xsi:type="dcterms:W3CDTF">2020-02-10T06:58:00Z</dcterms:modified>
</cp:coreProperties>
</file>