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7B4F3" w14:textId="77777777" w:rsidR="00F550A6" w:rsidRDefault="00202556">
      <w:pPr>
        <w:tabs>
          <w:tab w:val="left" w:pos="2190"/>
          <w:tab w:val="center" w:pos="4536"/>
          <w:tab w:val="right" w:pos="9072"/>
        </w:tabs>
        <w:jc w:val="center"/>
      </w:pPr>
      <w:bookmarkStart w:id="0" w:name="_GoBack"/>
      <w:bookmarkEnd w:id="0"/>
      <w:proofErr w:type="spellStart"/>
      <w:r>
        <w:rPr>
          <w:rFonts w:ascii="Arial" w:eastAsia="Arial" w:hAnsi="Arial"/>
          <w:b/>
          <w:color w:val="000080"/>
          <w:sz w:val="28"/>
        </w:rPr>
        <w:t>Wesley</w:t>
      </w:r>
      <w:proofErr w:type="spellEnd"/>
      <w:r>
        <w:rPr>
          <w:rFonts w:ascii="Arial" w:eastAsia="Arial" w:hAnsi="Arial"/>
          <w:b/>
          <w:color w:val="000080"/>
          <w:sz w:val="28"/>
        </w:rPr>
        <w:t xml:space="preserve"> János Lelkészképző Főiskola</w:t>
      </w:r>
    </w:p>
    <w:p w14:paraId="7EF5B6CC" w14:textId="77777777" w:rsidR="00F550A6" w:rsidRDefault="00202556">
      <w:pPr>
        <w:tabs>
          <w:tab w:val="center" w:pos="4536"/>
          <w:tab w:val="right" w:pos="9072"/>
        </w:tabs>
        <w:jc w:val="center"/>
      </w:pPr>
      <w:r>
        <w:rPr>
          <w:rFonts w:ascii="Arial" w:eastAsia="Arial" w:hAnsi="Arial"/>
          <w:b/>
          <w:color w:val="000080"/>
          <w:sz w:val="28"/>
        </w:rPr>
        <w:t>Hallgatói Önkormányzat</w:t>
      </w:r>
    </w:p>
    <w:p w14:paraId="3372BF39" w14:textId="77777777" w:rsidR="00F550A6" w:rsidRDefault="00202556">
      <w:pPr>
        <w:tabs>
          <w:tab w:val="center" w:pos="4536"/>
          <w:tab w:val="right" w:pos="9072"/>
        </w:tabs>
        <w:jc w:val="center"/>
      </w:pPr>
      <w:r>
        <w:object w:dxaOrig="885" w:dyaOrig="915" w14:anchorId="16562F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4.25pt;height:45.75pt;visibility:visible;mso-wrap-style:square" o:ole="">
            <v:imagedata r:id="rId7" o:title=""/>
          </v:shape>
          <o:OLEObject Type="Embed" ProgID="StaticMetafile" ShapeID="Object 1" DrawAspect="Content" ObjectID="_1642826517" r:id="rId8"/>
        </w:object>
      </w:r>
    </w:p>
    <w:p w14:paraId="541EC526" w14:textId="77777777" w:rsidR="00F550A6" w:rsidRDefault="00F550A6">
      <w:pPr>
        <w:tabs>
          <w:tab w:val="center" w:pos="4536"/>
          <w:tab w:val="right" w:pos="9072"/>
        </w:tabs>
        <w:jc w:val="center"/>
      </w:pPr>
    </w:p>
    <w:p w14:paraId="3B7E1BAC" w14:textId="77777777" w:rsidR="00F550A6" w:rsidRDefault="00F550A6">
      <w:pPr>
        <w:tabs>
          <w:tab w:val="center" w:pos="4536"/>
          <w:tab w:val="right" w:pos="9072"/>
        </w:tabs>
        <w:jc w:val="center"/>
      </w:pPr>
    </w:p>
    <w:p w14:paraId="6FF8594B" w14:textId="77777777" w:rsidR="00F550A6" w:rsidRDefault="00202556">
      <w:pPr>
        <w:tabs>
          <w:tab w:val="center" w:pos="4535"/>
          <w:tab w:val="left" w:pos="7530"/>
          <w:tab w:val="right" w:pos="9072"/>
        </w:tabs>
      </w:pPr>
      <w:r>
        <w:rPr>
          <w:rFonts w:ascii="Arial" w:eastAsia="Arial" w:hAnsi="Arial"/>
          <w:b/>
          <w:color w:val="000080"/>
          <w:sz w:val="28"/>
        </w:rPr>
        <w:tab/>
        <w:t>Diákjóléti Bizottság</w:t>
      </w:r>
      <w:r>
        <w:rPr>
          <w:rFonts w:ascii="Arial" w:eastAsia="Arial" w:hAnsi="Arial"/>
          <w:b/>
          <w:color w:val="000080"/>
          <w:sz w:val="28"/>
        </w:rPr>
        <w:tab/>
      </w:r>
    </w:p>
    <w:p w14:paraId="25867AD9" w14:textId="77777777" w:rsidR="00F550A6" w:rsidRDefault="00F550A6"/>
    <w:p w14:paraId="3323A030" w14:textId="77777777" w:rsidR="00F550A6" w:rsidRDefault="00202556">
      <w:pPr>
        <w:jc w:val="center"/>
      </w:pPr>
      <w:r>
        <w:rPr>
          <w:rFonts w:ascii="Times New Roman" w:hAnsi="Times New Roman" w:cs="Times New Roman"/>
          <w:b/>
          <w:color w:val="000080"/>
          <w:sz w:val="32"/>
        </w:rPr>
        <w:t>Kitöltési útmutató, tájékoztató</w:t>
      </w:r>
    </w:p>
    <w:p w14:paraId="78C5249B" w14:textId="77777777" w:rsidR="00F550A6" w:rsidRDefault="00202556">
      <w:pPr>
        <w:jc w:val="center"/>
      </w:pPr>
      <w:r>
        <w:rPr>
          <w:rFonts w:ascii="Times New Roman" w:hAnsi="Times New Roman" w:cs="Times New Roman"/>
          <w:b/>
          <w:color w:val="000080"/>
          <w:sz w:val="32"/>
        </w:rPr>
        <w:t>A Rendkívüli (eseti) Szociális Ösztöndíjhoz</w:t>
      </w:r>
    </w:p>
    <w:p w14:paraId="3E1A3FFA" w14:textId="77777777" w:rsidR="00F550A6" w:rsidRDefault="00F550A6"/>
    <w:p w14:paraId="1015226E" w14:textId="77777777" w:rsidR="00F550A6" w:rsidRDefault="00202556">
      <w:pPr>
        <w:jc w:val="center"/>
      </w:pPr>
      <w:r>
        <w:rPr>
          <w:rFonts w:ascii="Times New Roman" w:hAnsi="Times New Roman" w:cs="Times New Roman"/>
          <w:b/>
          <w:sz w:val="26"/>
        </w:rPr>
        <w:t>Kedves Hallgatók!</w:t>
      </w:r>
    </w:p>
    <w:p w14:paraId="15D689D0" w14:textId="77777777" w:rsidR="00F550A6" w:rsidRDefault="00F550A6">
      <w:pPr>
        <w:jc w:val="center"/>
      </w:pPr>
    </w:p>
    <w:p w14:paraId="6271BEB6" w14:textId="77777777" w:rsidR="00F550A6" w:rsidRDefault="00202556">
      <w:pPr>
        <w:jc w:val="both"/>
      </w:pPr>
      <w:r>
        <w:rPr>
          <w:rFonts w:ascii="Times New Roman" w:hAnsi="Times New Roman" w:cs="Times New Roman"/>
          <w:b/>
          <w:sz w:val="24"/>
        </w:rPr>
        <w:t xml:space="preserve">A rendkívüli (eseti) </w:t>
      </w:r>
      <w:r>
        <w:rPr>
          <w:rFonts w:ascii="Times New Roman" w:hAnsi="Times New Roman" w:cs="Times New Roman"/>
          <w:b/>
          <w:sz w:val="24"/>
        </w:rPr>
        <w:t xml:space="preserve">szociális ösztöndíj pályázati űrlap kitöltéséhez szeretnénk egy segédletet adni. A sikeres együttműködés, felesleges konfliktusok és a figyelmetlenségek elkerülése végett, nyomatékosan megkérjük Önöket, hogy </w:t>
      </w:r>
      <w:r>
        <w:rPr>
          <w:rFonts w:ascii="Times New Roman" w:hAnsi="Times New Roman" w:cs="Times New Roman"/>
          <w:b/>
          <w:sz w:val="24"/>
          <w:u w:val="single"/>
        </w:rPr>
        <w:t>figyelmesen olvassák el az alábbi tájékoztatót!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Ha valamiben segítségre lenne szüksége, keressen meg minket, segítünk!</w:t>
      </w:r>
    </w:p>
    <w:p w14:paraId="40AE3744" w14:textId="77777777" w:rsidR="00F550A6" w:rsidRDefault="00F550A6">
      <w:pPr>
        <w:jc w:val="both"/>
      </w:pPr>
    </w:p>
    <w:p w14:paraId="768AFBCC" w14:textId="77777777" w:rsidR="00F550A6" w:rsidRDefault="00F550A6"/>
    <w:p w14:paraId="4CEAC7FB" w14:textId="77777777" w:rsidR="00F550A6" w:rsidRDefault="00202556">
      <w:r>
        <w:rPr>
          <w:rFonts w:ascii="Times New Roman" w:hAnsi="Times New Roman" w:cs="Times New Roman"/>
          <w:b/>
          <w:sz w:val="24"/>
        </w:rPr>
        <w:t>Előre is köszönjük!</w:t>
      </w:r>
    </w:p>
    <w:p w14:paraId="6606C039" w14:textId="77777777" w:rsidR="00F550A6" w:rsidRDefault="00202556">
      <w:r>
        <w:rPr>
          <w:rFonts w:ascii="Times New Roman" w:hAnsi="Times New Roman" w:cs="Times New Roman"/>
          <w:b/>
          <w:sz w:val="24"/>
        </w:rPr>
        <w:t>HÖK/DJB</w:t>
      </w:r>
    </w:p>
    <w:p w14:paraId="2C0934F5" w14:textId="77777777" w:rsidR="00F550A6" w:rsidRDefault="00202556"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14:paraId="78416435" w14:textId="77777777" w:rsidR="00F550A6" w:rsidRDefault="00F550A6"/>
    <w:p w14:paraId="7FAE30D9" w14:textId="77777777" w:rsidR="00F550A6" w:rsidRDefault="00202556">
      <w:pPr>
        <w:jc w:val="center"/>
      </w:pPr>
      <w:r>
        <w:rPr>
          <w:rFonts w:ascii="Times New Roman" w:hAnsi="Times New Roman" w:cs="Times New Roman"/>
          <w:b/>
          <w:sz w:val="28"/>
          <w:u w:val="single"/>
        </w:rPr>
        <w:t>1. Tájékoztató</w:t>
      </w:r>
    </w:p>
    <w:p w14:paraId="5894EEBD" w14:textId="77777777" w:rsidR="00F550A6" w:rsidRDefault="00F550A6">
      <w:pPr>
        <w:jc w:val="center"/>
      </w:pPr>
    </w:p>
    <w:p w14:paraId="6497B6E1" w14:textId="77777777" w:rsidR="00F550A6" w:rsidRDefault="00202556">
      <w:pPr>
        <w:jc w:val="both"/>
      </w:pPr>
      <w:r>
        <w:rPr>
          <w:rFonts w:ascii="Times New Roman" w:hAnsi="Times New Roman" w:cs="Times New Roman"/>
          <w:i/>
          <w:sz w:val="24"/>
        </w:rPr>
        <w:t>Rendkívüli szociális támogatás kérhető, ha a hallgató családjá</w:t>
      </w:r>
      <w:r>
        <w:rPr>
          <w:rFonts w:ascii="Times New Roman" w:hAnsi="Times New Roman" w:cs="Times New Roman"/>
          <w:i/>
          <w:sz w:val="24"/>
        </w:rPr>
        <w:t>ban rendkívüli, nagy anyagi kiadással járó esemény történik. Fontos tudnivaló, hogy a rendkívüli esemény bekövetkezése és a támogatás igénylése között legfeljebb hat hónap telhet el. A rendkívüli esemény igazolásán kívül a szükséges kereseti igazolásokat c</w:t>
      </w:r>
      <w:r>
        <w:rPr>
          <w:rFonts w:ascii="Times New Roman" w:hAnsi="Times New Roman" w:cs="Times New Roman"/>
          <w:i/>
          <w:sz w:val="24"/>
        </w:rPr>
        <w:t>satolni kell az űrlaphoz. Amennyiben az indok gyermek születése vagy az eltartó elhalálozása, akkor nem kell az eltartók kereseti igazolásait csatolni.</w:t>
      </w:r>
    </w:p>
    <w:p w14:paraId="2B4FB6FF" w14:textId="77777777" w:rsidR="00F550A6" w:rsidRDefault="00F550A6"/>
    <w:p w14:paraId="2C2C25A3" w14:textId="77777777" w:rsidR="00F550A6" w:rsidRDefault="00202556">
      <w:pPr>
        <w:jc w:val="both"/>
      </w:pPr>
      <w:r>
        <w:rPr>
          <w:rFonts w:ascii="Times New Roman" w:hAnsi="Times New Roman" w:cs="Times New Roman"/>
          <w:b/>
          <w:i/>
          <w:sz w:val="24"/>
        </w:rPr>
        <w:t xml:space="preserve">Az első évfolyamra először beiratkozóknak mindenféleképpen fontos lehet, hogy </w:t>
      </w:r>
      <w:r>
        <w:rPr>
          <w:rFonts w:ascii="Times New Roman" w:hAnsi="Times New Roman" w:cs="Times New Roman"/>
          <w:b/>
          <w:i/>
          <w:sz w:val="24"/>
          <w:u w:val="single"/>
        </w:rPr>
        <w:t>csak</w:t>
      </w:r>
      <w:r>
        <w:rPr>
          <w:rFonts w:ascii="Times New Roman" w:hAnsi="Times New Roman" w:cs="Times New Roman"/>
          <w:b/>
          <w:i/>
          <w:sz w:val="24"/>
        </w:rPr>
        <w:t xml:space="preserve"> azokra az </w:t>
      </w:r>
      <w:r>
        <w:rPr>
          <w:rFonts w:ascii="Times New Roman" w:hAnsi="Times New Roman" w:cs="Times New Roman"/>
          <w:b/>
          <w:i/>
          <w:sz w:val="24"/>
        </w:rPr>
        <w:t xml:space="preserve">eseményekre tudunk támogatást adni, melyek </w:t>
      </w:r>
      <w:r>
        <w:rPr>
          <w:rFonts w:ascii="Times New Roman" w:hAnsi="Times New Roman" w:cs="Times New Roman"/>
          <w:b/>
          <w:i/>
          <w:sz w:val="24"/>
          <w:u w:val="single"/>
        </w:rPr>
        <w:t>már az intézménybe való beiratkozásuk után</w:t>
      </w:r>
      <w:r>
        <w:rPr>
          <w:rFonts w:ascii="Times New Roman" w:hAnsi="Times New Roman" w:cs="Times New Roman"/>
          <w:b/>
          <w:i/>
          <w:sz w:val="24"/>
        </w:rPr>
        <w:t xml:space="preserve"> történtek, tehát </w:t>
      </w:r>
      <w:r>
        <w:rPr>
          <w:rFonts w:ascii="Times New Roman" w:hAnsi="Times New Roman" w:cs="Times New Roman"/>
          <w:b/>
          <w:i/>
          <w:sz w:val="24"/>
          <w:u w:val="single"/>
        </w:rPr>
        <w:t>beiratkozásuk napja után</w:t>
      </w:r>
      <w:r>
        <w:rPr>
          <w:rFonts w:ascii="Times New Roman" w:hAnsi="Times New Roman" w:cs="Times New Roman"/>
          <w:b/>
          <w:i/>
          <w:sz w:val="24"/>
        </w:rPr>
        <w:t xml:space="preserve">. </w:t>
      </w:r>
    </w:p>
    <w:p w14:paraId="34AC9F41" w14:textId="77777777" w:rsidR="00F550A6" w:rsidRDefault="00F550A6">
      <w:pPr>
        <w:jc w:val="both"/>
      </w:pPr>
    </w:p>
    <w:p w14:paraId="5D664D90" w14:textId="77777777" w:rsidR="00F550A6" w:rsidRDefault="00202556">
      <w:pPr>
        <w:jc w:val="both"/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Kizáró indokok, melyek esetében a támogatás </w:t>
      </w:r>
      <w:r>
        <w:rPr>
          <w:rFonts w:ascii="Times New Roman" w:hAnsi="Times New Roman" w:cs="Times New Roman"/>
          <w:b/>
          <w:sz w:val="24"/>
          <w:u w:val="single"/>
        </w:rPr>
        <w:t>nem</w:t>
      </w:r>
      <w:r>
        <w:rPr>
          <w:rFonts w:ascii="Times New Roman" w:hAnsi="Times New Roman" w:cs="Times New Roman"/>
          <w:b/>
          <w:sz w:val="24"/>
        </w:rPr>
        <w:t xml:space="preserve"> nyújtható, például:</w:t>
      </w:r>
    </w:p>
    <w:p w14:paraId="38BA7C0F" w14:textId="77777777" w:rsidR="00F550A6" w:rsidRDefault="00202556">
      <w:pPr>
        <w:numPr>
          <w:ilvl w:val="0"/>
          <w:numId w:val="1"/>
        </w:numPr>
        <w:spacing w:line="360" w:lineRule="auto"/>
        <w:ind w:left="357" w:hanging="357"/>
        <w:jc w:val="both"/>
      </w:pPr>
      <w:r>
        <w:rPr>
          <w:rFonts w:ascii="Times New Roman" w:hAnsi="Times New Roman" w:cs="Times New Roman"/>
          <w:sz w:val="24"/>
        </w:rPr>
        <w:t>Nyelvvizsga megszerzése (vagy nyelvtanulás);</w:t>
      </w:r>
    </w:p>
    <w:p w14:paraId="653610C2" w14:textId="77777777" w:rsidR="00F550A6" w:rsidRDefault="00202556">
      <w:pPr>
        <w:numPr>
          <w:ilvl w:val="0"/>
          <w:numId w:val="1"/>
        </w:numPr>
        <w:spacing w:line="360" w:lineRule="auto"/>
        <w:ind w:left="357" w:hanging="357"/>
        <w:jc w:val="both"/>
      </w:pPr>
      <w:r>
        <w:rPr>
          <w:rFonts w:ascii="Times New Roman" w:hAnsi="Times New Roman" w:cs="Times New Roman"/>
          <w:sz w:val="24"/>
        </w:rPr>
        <w:t>Továbbképzé</w:t>
      </w:r>
      <w:r>
        <w:rPr>
          <w:rFonts w:ascii="Times New Roman" w:hAnsi="Times New Roman" w:cs="Times New Roman"/>
          <w:sz w:val="24"/>
        </w:rPr>
        <w:t>si, illetve egyéb tanfolyamok költségei;</w:t>
      </w:r>
    </w:p>
    <w:p w14:paraId="662DBCFD" w14:textId="77777777" w:rsidR="00F550A6" w:rsidRDefault="00202556">
      <w:pPr>
        <w:numPr>
          <w:ilvl w:val="0"/>
          <w:numId w:val="1"/>
        </w:numPr>
        <w:spacing w:line="360" w:lineRule="auto"/>
        <w:ind w:left="357" w:hanging="357"/>
        <w:jc w:val="both"/>
      </w:pPr>
      <w:r>
        <w:rPr>
          <w:rFonts w:ascii="Times New Roman" w:hAnsi="Times New Roman" w:cs="Times New Roman"/>
          <w:sz w:val="24"/>
        </w:rPr>
        <w:t>Ruhanemű vásárlása;</w:t>
      </w:r>
    </w:p>
    <w:p w14:paraId="03B81FF0" w14:textId="77777777" w:rsidR="00F550A6" w:rsidRDefault="00202556">
      <w:pPr>
        <w:numPr>
          <w:ilvl w:val="0"/>
          <w:numId w:val="1"/>
        </w:numPr>
        <w:spacing w:line="360" w:lineRule="auto"/>
        <w:ind w:left="357" w:hanging="357"/>
        <w:jc w:val="both"/>
      </w:pPr>
      <w:r>
        <w:rPr>
          <w:rFonts w:ascii="Times New Roman" w:hAnsi="Times New Roman" w:cs="Times New Roman"/>
          <w:sz w:val="24"/>
        </w:rPr>
        <w:t>Házasságkötés/válás</w:t>
      </w:r>
    </w:p>
    <w:p w14:paraId="49ADEE7D" w14:textId="77777777" w:rsidR="00F550A6" w:rsidRDefault="00F550A6">
      <w:pPr>
        <w:jc w:val="both"/>
      </w:pPr>
    </w:p>
    <w:p w14:paraId="30A30302" w14:textId="77777777" w:rsidR="00F550A6" w:rsidRDefault="00202556">
      <w:pPr>
        <w:jc w:val="both"/>
      </w:pPr>
      <w:r>
        <w:rPr>
          <w:rFonts w:ascii="Times New Roman" w:hAnsi="Times New Roman" w:cs="Times New Roman"/>
          <w:sz w:val="24"/>
        </w:rPr>
        <w:t xml:space="preserve">Rendkívüli (eseti) szociális ösztöndíjban, egy hallgató </w:t>
      </w:r>
      <w:r>
        <w:rPr>
          <w:rFonts w:ascii="Times New Roman" w:hAnsi="Times New Roman" w:cs="Times New Roman"/>
          <w:b/>
          <w:sz w:val="24"/>
          <w:u w:val="single"/>
        </w:rPr>
        <w:t>egy félévben maximum egyszer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</w:rPr>
        <w:t>részesíthető!</w:t>
      </w:r>
    </w:p>
    <w:p w14:paraId="78B73625" w14:textId="77777777" w:rsidR="00F550A6" w:rsidRDefault="00F550A6">
      <w:pPr>
        <w:jc w:val="both"/>
      </w:pPr>
    </w:p>
    <w:p w14:paraId="27A52227" w14:textId="77777777" w:rsidR="00F550A6" w:rsidRDefault="00F550A6">
      <w:pPr>
        <w:jc w:val="both"/>
      </w:pPr>
    </w:p>
    <w:p w14:paraId="051BFDA0" w14:textId="77777777" w:rsidR="00F550A6" w:rsidRDefault="00F550A6"/>
    <w:p w14:paraId="1DDD933B" w14:textId="77777777" w:rsidR="00F550A6" w:rsidRDefault="00F550A6"/>
    <w:p w14:paraId="58660970" w14:textId="77777777" w:rsidR="00F550A6" w:rsidRDefault="00202556">
      <w:pPr>
        <w:jc w:val="center"/>
      </w:pPr>
      <w:r>
        <w:rPr>
          <w:rFonts w:ascii="Times New Roman" w:hAnsi="Times New Roman" w:cs="Times New Roman"/>
          <w:b/>
          <w:sz w:val="28"/>
          <w:u w:val="single"/>
        </w:rPr>
        <w:t>2. Kitöltési segédlet</w:t>
      </w:r>
    </w:p>
    <w:p w14:paraId="5D84E0B5" w14:textId="77777777" w:rsidR="00F550A6" w:rsidRDefault="00F550A6"/>
    <w:p w14:paraId="4DAD637C" w14:textId="77777777" w:rsidR="00F550A6" w:rsidRDefault="00202556">
      <w:pPr>
        <w:jc w:val="both"/>
      </w:pPr>
      <w:r>
        <w:rPr>
          <w:rFonts w:ascii="Times New Roman" w:hAnsi="Times New Roman" w:cs="Times New Roman"/>
          <w:sz w:val="24"/>
        </w:rPr>
        <w:t xml:space="preserve">A pályázati űrlapot nyomtatott nagy, </w:t>
      </w:r>
      <w:r>
        <w:rPr>
          <w:rFonts w:ascii="Times New Roman" w:hAnsi="Times New Roman" w:cs="Times New Roman"/>
          <w:sz w:val="24"/>
        </w:rPr>
        <w:t>olvasható betűkkel kérjük kitölteni!</w:t>
      </w:r>
    </w:p>
    <w:p w14:paraId="0FCE5CD3" w14:textId="77777777" w:rsidR="00F550A6" w:rsidRDefault="00F550A6">
      <w:pPr>
        <w:jc w:val="both"/>
      </w:pPr>
    </w:p>
    <w:p w14:paraId="7ACBB6C8" w14:textId="77777777" w:rsidR="00F550A6" w:rsidRDefault="00202556">
      <w:pPr>
        <w:jc w:val="both"/>
      </w:pPr>
      <w:r>
        <w:rPr>
          <w:rFonts w:ascii="Webdings" w:eastAsia="Webdings" w:hAnsi="Webdings" w:cs="Webdings"/>
          <w:b/>
          <w:sz w:val="24"/>
          <w:u w:val="single"/>
        </w:rPr>
        <w:t></w:t>
      </w:r>
      <w:r>
        <w:rPr>
          <w:rFonts w:ascii="Webdings" w:eastAsia="Webdings" w:hAnsi="Webdings" w:cs="Webdings"/>
          <w:b/>
          <w:sz w:val="24"/>
          <w:u w:val="single"/>
        </w:rPr>
        <w:t></w:t>
      </w:r>
      <w:r>
        <w:rPr>
          <w:rFonts w:ascii="Times New Roman" w:hAnsi="Times New Roman" w:cs="Times New Roman"/>
          <w:b/>
          <w:sz w:val="24"/>
          <w:u w:val="single"/>
        </w:rPr>
        <w:t>I.</w:t>
      </w:r>
      <w:r>
        <w:rPr>
          <w:rFonts w:ascii="Webdings" w:eastAsia="Webdings" w:hAnsi="Webdings" w:cs="Webdings"/>
          <w:b/>
          <w:sz w:val="24"/>
          <w:u w:val="single"/>
        </w:rPr>
        <w:t></w:t>
      </w:r>
      <w:r>
        <w:rPr>
          <w:rFonts w:ascii="Times New Roman" w:hAnsi="Times New Roman" w:cs="Times New Roman"/>
          <w:b/>
          <w:sz w:val="24"/>
          <w:u w:val="single"/>
        </w:rPr>
        <w:t xml:space="preserve"> pont:</w:t>
      </w:r>
      <w:r>
        <w:rPr>
          <w:rFonts w:ascii="Times New Roman" w:hAnsi="Times New Roman" w:cs="Times New Roman"/>
          <w:sz w:val="24"/>
        </w:rPr>
        <w:t xml:space="preserve"> A személyi igazolványban, lakcímkártyán szereplő, illetve az űrlapon feltüntetett további adatokat kérjük itt megadni</w:t>
      </w:r>
    </w:p>
    <w:p w14:paraId="74301655" w14:textId="77777777" w:rsidR="00F550A6" w:rsidRDefault="00202556">
      <w:r>
        <w:rPr>
          <w:rFonts w:ascii="Webdings" w:eastAsia="Webdings" w:hAnsi="Webdings" w:cs="Webdings"/>
          <w:b/>
          <w:sz w:val="24"/>
          <w:u w:val="single"/>
        </w:rPr>
        <w:t></w:t>
      </w:r>
      <w:r>
        <w:rPr>
          <w:rFonts w:ascii="Times New Roman" w:hAnsi="Times New Roman" w:cs="Times New Roman"/>
          <w:b/>
          <w:sz w:val="24"/>
          <w:u w:val="single"/>
        </w:rPr>
        <w:t xml:space="preserve"> „II.” pont:</w:t>
      </w:r>
    </w:p>
    <w:p w14:paraId="73D5A87F" w14:textId="77777777" w:rsidR="00F550A6" w:rsidRDefault="00202556">
      <w:pPr>
        <w:ind w:left="130" w:right="130"/>
        <w:jc w:val="both"/>
      </w:pPr>
      <w:r>
        <w:rPr>
          <w:rFonts w:ascii="Times New Roman" w:hAnsi="Times New Roman" w:cs="Times New Roman"/>
          <w:sz w:val="24"/>
        </w:rPr>
        <w:t>Ebben a pontban a közös háztartásban élők számát kérjük feltűntetni, tehát</w:t>
      </w:r>
      <w:r>
        <w:rPr>
          <w:rFonts w:ascii="Times New Roman" w:hAnsi="Times New Roman" w:cs="Times New Roman"/>
          <w:sz w:val="24"/>
        </w:rPr>
        <w:t xml:space="preserve"> azt, hogy egy azon lakcímen hányan élnek együtt.</w:t>
      </w:r>
    </w:p>
    <w:p w14:paraId="66AE0672" w14:textId="77777777" w:rsidR="00F550A6" w:rsidRDefault="00F550A6">
      <w:pPr>
        <w:ind w:left="130" w:right="130"/>
      </w:pPr>
    </w:p>
    <w:p w14:paraId="3D3A3C6C" w14:textId="77777777" w:rsidR="00F550A6" w:rsidRDefault="00202556">
      <w:pPr>
        <w:ind w:left="130" w:right="130"/>
        <w:jc w:val="both"/>
      </w:pPr>
      <w:r>
        <w:rPr>
          <w:rFonts w:ascii="Times New Roman" w:hAnsi="Times New Roman" w:cs="Times New Roman"/>
          <w:sz w:val="24"/>
        </w:rPr>
        <w:t xml:space="preserve">Ebbe értelemszerűen beletartozik maga a pályázó, továbbá közeli hozzátartozónak számít (az </w:t>
      </w:r>
      <w:r>
        <w:rPr>
          <w:rFonts w:ascii="Times" w:eastAsia="Times" w:hAnsi="Times" w:cs="Times"/>
          <w:sz w:val="24"/>
        </w:rPr>
        <w:t>1993. évi III. törvény értelmében):</w:t>
      </w:r>
    </w:p>
    <w:p w14:paraId="7E2CE27B" w14:textId="77777777" w:rsidR="00F550A6" w:rsidRDefault="00202556">
      <w:pPr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4"/>
        </w:rPr>
        <w:t>a házastárs, az élettárs</w:t>
      </w:r>
    </w:p>
    <w:p w14:paraId="1AF9946D" w14:textId="77777777" w:rsidR="00F550A6" w:rsidRDefault="00202556">
      <w:pPr>
        <w:numPr>
          <w:ilvl w:val="0"/>
          <w:numId w:val="2"/>
        </w:numPr>
        <w:jc w:val="both"/>
      </w:pPr>
      <w:r>
        <w:rPr>
          <w:rFonts w:ascii="Times" w:eastAsia="Times" w:hAnsi="Times" w:cs="Times"/>
          <w:sz w:val="24"/>
        </w:rPr>
        <w:t xml:space="preserve">a húszévesnél fiatalabb, önálló keresettel nem </w:t>
      </w:r>
      <w:r>
        <w:rPr>
          <w:rFonts w:ascii="Times" w:eastAsia="Times" w:hAnsi="Times" w:cs="Times"/>
          <w:sz w:val="24"/>
        </w:rPr>
        <w:t>rendelkező; a huszonhárom évesnél fiatalabb, önálló keresettel nem rendelkező, nappali oktatás munkarendje szerint tanulmányokat folytató; a huszonöt évesnél fiatalabb, önálló keresettel nem rendelkező, felsőoktatási intézmény nappali tagozatán tanulmányok</w:t>
      </w:r>
      <w:r>
        <w:rPr>
          <w:rFonts w:ascii="Times" w:eastAsia="Times" w:hAnsi="Times" w:cs="Times"/>
          <w:sz w:val="24"/>
        </w:rPr>
        <w:t xml:space="preserve">at folytató vér szerinti, örökbe fogadott, illetve </w:t>
      </w:r>
      <w:proofErr w:type="gramStart"/>
      <w:r>
        <w:rPr>
          <w:rFonts w:ascii="Times" w:eastAsia="Times" w:hAnsi="Times" w:cs="Times"/>
          <w:sz w:val="24"/>
        </w:rPr>
        <w:t>nevelt gyermek,</w:t>
      </w:r>
      <w:proofErr w:type="gramEnd"/>
      <w:r>
        <w:rPr>
          <w:rFonts w:ascii="Times" w:eastAsia="Times" w:hAnsi="Times" w:cs="Times"/>
          <w:sz w:val="24"/>
        </w:rPr>
        <w:t xml:space="preserve"> vagy testvér</w:t>
      </w:r>
    </w:p>
    <w:p w14:paraId="73BFEA4B" w14:textId="77777777" w:rsidR="00F550A6" w:rsidRDefault="00202556">
      <w:pPr>
        <w:numPr>
          <w:ilvl w:val="0"/>
          <w:numId w:val="2"/>
        </w:numPr>
        <w:jc w:val="both"/>
      </w:pPr>
      <w:r>
        <w:rPr>
          <w:rFonts w:ascii="Times" w:eastAsia="Times" w:hAnsi="Times" w:cs="Times"/>
          <w:sz w:val="24"/>
        </w:rPr>
        <w:t xml:space="preserve">korhatárra való tekintet nélkül a tartósan beteg, az autista, illetve a testi, érzékszervi, értelmi vagy beszédfogyatékos vér szerinti, örökbe fogadott, illetve nevelt </w:t>
      </w:r>
      <w:proofErr w:type="gramStart"/>
      <w:r>
        <w:rPr>
          <w:rFonts w:ascii="Times" w:eastAsia="Times" w:hAnsi="Times" w:cs="Times"/>
          <w:sz w:val="24"/>
        </w:rPr>
        <w:t>gyermek(</w:t>
      </w:r>
      <w:r>
        <w:rPr>
          <w:rFonts w:ascii="Times" w:eastAsia="Times" w:hAnsi="Times" w:cs="Times"/>
          <w:sz w:val="24"/>
        </w:rPr>
        <w:t xml:space="preserve"> vagy</w:t>
      </w:r>
      <w:proofErr w:type="gramEnd"/>
      <w:r>
        <w:rPr>
          <w:rFonts w:ascii="Times" w:eastAsia="Times" w:hAnsi="Times" w:cs="Times"/>
          <w:sz w:val="24"/>
        </w:rPr>
        <w:t xml:space="preserve"> testvér), amennyiben ez az állapot a gyermek 25. életévének betöltését megelőzően is fennállt.</w:t>
      </w:r>
    </w:p>
    <w:p w14:paraId="248C3124" w14:textId="77777777" w:rsidR="00F550A6" w:rsidRDefault="00202556">
      <w:pPr>
        <w:numPr>
          <w:ilvl w:val="0"/>
          <w:numId w:val="2"/>
        </w:numPr>
        <w:jc w:val="both"/>
      </w:pPr>
      <w:r>
        <w:rPr>
          <w:rFonts w:ascii="Times" w:eastAsia="Times" w:hAnsi="Times" w:cs="Times"/>
          <w:sz w:val="24"/>
        </w:rPr>
        <w:t>vérszerinti vagy örökbefogadó szülő(k), illetve a szülő házastársa vagy élettársa</w:t>
      </w:r>
    </w:p>
    <w:p w14:paraId="3145E927" w14:textId="77777777" w:rsidR="00F550A6" w:rsidRDefault="00F550A6"/>
    <w:p w14:paraId="620E440C" w14:textId="77777777" w:rsidR="00F550A6" w:rsidRDefault="00202556">
      <w:pPr>
        <w:jc w:val="both"/>
      </w:pPr>
      <w:r>
        <w:rPr>
          <w:rFonts w:ascii="Times New Roman" w:hAnsi="Times New Roman" w:cs="Times New Roman"/>
          <w:sz w:val="24"/>
        </w:rPr>
        <w:t>A „Foglalkozás és munkahely vagy vállalkozási tevékenység” oszlopba kérj</w:t>
      </w:r>
      <w:r>
        <w:rPr>
          <w:rFonts w:ascii="Times New Roman" w:hAnsi="Times New Roman" w:cs="Times New Roman"/>
          <w:sz w:val="24"/>
        </w:rPr>
        <w:t xml:space="preserve">ük beírni értelemszerűen a hozzátartozó </w:t>
      </w:r>
      <w:proofErr w:type="gramStart"/>
      <w:r>
        <w:rPr>
          <w:rFonts w:ascii="Times New Roman" w:hAnsi="Times New Roman" w:cs="Times New Roman"/>
          <w:sz w:val="24"/>
        </w:rPr>
        <w:t>foglalkozását ,</w:t>
      </w:r>
      <w:proofErr w:type="gramEnd"/>
      <w:r>
        <w:rPr>
          <w:rFonts w:ascii="Times New Roman" w:hAnsi="Times New Roman" w:cs="Times New Roman"/>
          <w:sz w:val="24"/>
        </w:rPr>
        <w:t xml:space="preserve"> munka helyét..</w:t>
      </w:r>
      <w:proofErr w:type="spellStart"/>
      <w:r>
        <w:rPr>
          <w:rFonts w:ascii="Times New Roman" w:hAnsi="Times New Roman" w:cs="Times New Roman"/>
          <w:sz w:val="24"/>
        </w:rPr>
        <w:t>stb</w:t>
      </w:r>
      <w:proofErr w:type="spellEnd"/>
    </w:p>
    <w:p w14:paraId="58557A1E" w14:textId="77777777" w:rsidR="00F550A6" w:rsidRDefault="00202556">
      <w:pPr>
        <w:jc w:val="both"/>
      </w:pPr>
      <w:r>
        <w:rPr>
          <w:rFonts w:ascii="Times New Roman" w:hAnsi="Times New Roman" w:cs="Times New Roman"/>
          <w:sz w:val="24"/>
        </w:rPr>
        <w:t xml:space="preserve">Ilyen lehet </w:t>
      </w:r>
      <w:proofErr w:type="spellStart"/>
      <w:r>
        <w:rPr>
          <w:rFonts w:ascii="Times New Roman" w:hAnsi="Times New Roman" w:cs="Times New Roman"/>
          <w:sz w:val="24"/>
        </w:rPr>
        <w:t>pl</w:t>
      </w:r>
      <w:proofErr w:type="spellEnd"/>
      <w:r>
        <w:rPr>
          <w:rFonts w:ascii="Times New Roman" w:hAnsi="Times New Roman" w:cs="Times New Roman"/>
          <w:sz w:val="24"/>
        </w:rPr>
        <w:t xml:space="preserve">: tanuló, nyugdíjas, ügyvéd, orvos, munkanélküli, katona, betanított segédmunkás, irodai asszisztens, mezőgazdasági </w:t>
      </w:r>
      <w:proofErr w:type="gramStart"/>
      <w:r>
        <w:rPr>
          <w:rFonts w:ascii="Times New Roman" w:hAnsi="Times New Roman" w:cs="Times New Roman"/>
          <w:sz w:val="24"/>
        </w:rPr>
        <w:t>őstermelő….</w:t>
      </w:r>
      <w:proofErr w:type="spellStart"/>
      <w:proofErr w:type="gramEnd"/>
      <w:r>
        <w:rPr>
          <w:rFonts w:ascii="Times New Roman" w:hAnsi="Times New Roman" w:cs="Times New Roman"/>
          <w:sz w:val="24"/>
        </w:rPr>
        <w:t>stb</w:t>
      </w:r>
      <w:proofErr w:type="spellEnd"/>
    </w:p>
    <w:p w14:paraId="623AB11B" w14:textId="77777777" w:rsidR="00F550A6" w:rsidRDefault="00202556">
      <w:r>
        <w:rPr>
          <w:rFonts w:ascii="Times New Roman" w:hAnsi="Times New Roman" w:cs="Times New Roman"/>
          <w:sz w:val="24"/>
        </w:rPr>
        <w:t>Amennyiben nem elég a táblázat, kérjü</w:t>
      </w:r>
      <w:r>
        <w:rPr>
          <w:rFonts w:ascii="Times New Roman" w:hAnsi="Times New Roman" w:cs="Times New Roman"/>
          <w:sz w:val="24"/>
        </w:rPr>
        <w:t>k, csillagozva a pályázati űrlap túloldalán folytatni</w:t>
      </w:r>
    </w:p>
    <w:p w14:paraId="00A93B58" w14:textId="77777777" w:rsidR="00F550A6" w:rsidRDefault="00F550A6"/>
    <w:p w14:paraId="77564CF9" w14:textId="77777777" w:rsidR="00F550A6" w:rsidRDefault="00202556">
      <w:r>
        <w:rPr>
          <w:rFonts w:ascii="Webdings" w:eastAsia="Webdings" w:hAnsi="Webdings" w:cs="Webdings"/>
          <w:b/>
          <w:sz w:val="24"/>
          <w:u w:val="single"/>
        </w:rPr>
        <w:t></w:t>
      </w:r>
      <w:r>
        <w:rPr>
          <w:rFonts w:ascii="Times New Roman" w:hAnsi="Times New Roman" w:cs="Times New Roman"/>
          <w:b/>
          <w:sz w:val="24"/>
          <w:u w:val="single"/>
        </w:rPr>
        <w:t xml:space="preserve"> „III.” pont:</w:t>
      </w:r>
    </w:p>
    <w:p w14:paraId="44D3DA87" w14:textId="77777777" w:rsidR="00F550A6" w:rsidRDefault="00202556">
      <w:r>
        <w:rPr>
          <w:rFonts w:ascii="Times New Roman" w:hAnsi="Times New Roman" w:cs="Times New Roman"/>
          <w:sz w:val="24"/>
        </w:rPr>
        <w:t xml:space="preserve">A kérés indokát kérjük </w:t>
      </w:r>
      <w:proofErr w:type="gramStart"/>
      <w:r>
        <w:rPr>
          <w:rFonts w:ascii="Times New Roman" w:hAnsi="Times New Roman" w:cs="Times New Roman"/>
          <w:sz w:val="24"/>
        </w:rPr>
        <w:t>X-el</w:t>
      </w:r>
      <w:proofErr w:type="gramEnd"/>
      <w:r>
        <w:rPr>
          <w:rFonts w:ascii="Times New Roman" w:hAnsi="Times New Roman" w:cs="Times New Roman"/>
          <w:sz w:val="24"/>
        </w:rPr>
        <w:t xml:space="preserve"> jelölni. Amennyiben az egyéb, rendkívüli ok merül fel, kérjük, részletesen fejtse ki!</w:t>
      </w:r>
    </w:p>
    <w:p w14:paraId="0E734BFB" w14:textId="77777777" w:rsidR="00F550A6" w:rsidRDefault="00F550A6"/>
    <w:p w14:paraId="783694FA" w14:textId="77777777" w:rsidR="00F550A6" w:rsidRDefault="00202556">
      <w:r>
        <w:rPr>
          <w:rFonts w:ascii="Webdings" w:eastAsia="Webdings" w:hAnsi="Webdings" w:cs="Webdings"/>
          <w:b/>
          <w:sz w:val="24"/>
          <w:u w:val="single"/>
        </w:rPr>
        <w:t></w:t>
      </w:r>
      <w:r>
        <w:rPr>
          <w:rFonts w:ascii="Times New Roman" w:hAnsi="Times New Roman" w:cs="Times New Roman"/>
          <w:b/>
          <w:sz w:val="24"/>
          <w:u w:val="single"/>
        </w:rPr>
        <w:t xml:space="preserve"> „VI.” pont:</w:t>
      </w:r>
    </w:p>
    <w:p w14:paraId="60FE2EE2" w14:textId="77777777" w:rsidR="00F550A6" w:rsidRDefault="00202556">
      <w:pPr>
        <w:jc w:val="both"/>
      </w:pPr>
      <w:r>
        <w:rPr>
          <w:rFonts w:ascii="Times New Roman" w:hAnsi="Times New Roman" w:cs="Times New Roman"/>
          <w:sz w:val="24"/>
        </w:rPr>
        <w:t>Kérjük, tüntesse fel mindazon dokumentumot, amit csatolt.</w:t>
      </w:r>
      <w:r>
        <w:rPr>
          <w:rFonts w:ascii="Times New Roman" w:hAnsi="Times New Roman" w:cs="Times New Roman"/>
          <w:sz w:val="24"/>
        </w:rPr>
        <w:t xml:space="preserve"> Csak azon dokumentumokért vállalunk felelősséget, amelyek ide be lettek írva.</w:t>
      </w:r>
    </w:p>
    <w:p w14:paraId="12597BE1" w14:textId="77777777" w:rsidR="00F550A6" w:rsidRDefault="00F550A6"/>
    <w:p w14:paraId="0DF2302C" w14:textId="77777777" w:rsidR="00F550A6" w:rsidRDefault="00202556">
      <w:pPr>
        <w:jc w:val="center"/>
      </w:pPr>
      <w:r>
        <w:rPr>
          <w:rFonts w:ascii="Times New Roman" w:hAnsi="Times New Roman" w:cs="Times New Roman"/>
          <w:b/>
          <w:sz w:val="28"/>
          <w:u w:val="single"/>
        </w:rPr>
        <w:t>3. Csatolandó dokumentumok</w:t>
      </w:r>
    </w:p>
    <w:p w14:paraId="1F2EBBC3" w14:textId="77777777" w:rsidR="00F550A6" w:rsidRDefault="00F550A6"/>
    <w:p w14:paraId="5EE5EF05" w14:textId="77777777" w:rsidR="00F550A6" w:rsidRDefault="00202556">
      <w:pPr>
        <w:jc w:val="both"/>
      </w:pPr>
      <w:r>
        <w:rPr>
          <w:rFonts w:ascii="Times New Roman" w:hAnsi="Times New Roman" w:cs="Times New Roman"/>
          <w:sz w:val="24"/>
        </w:rPr>
        <w:t>A pályázónak minden olyan állítását igazolnia kell, amely a szociális rászorultságát hivatott alátámasztani!</w:t>
      </w:r>
    </w:p>
    <w:p w14:paraId="360F8216" w14:textId="77777777" w:rsidR="00F550A6" w:rsidRDefault="00202556">
      <w:pPr>
        <w:jc w:val="both"/>
      </w:pPr>
      <w:r>
        <w:rPr>
          <w:rFonts w:ascii="Times New Roman" w:hAnsi="Times New Roman" w:cs="Times New Roman"/>
          <w:b/>
          <w:sz w:val="24"/>
        </w:rPr>
        <w:t xml:space="preserve">Minden esetben kötelezően </w:t>
      </w:r>
      <w:r>
        <w:rPr>
          <w:rFonts w:ascii="Times New Roman" w:hAnsi="Times New Roman" w:cs="Times New Roman"/>
          <w:b/>
          <w:sz w:val="24"/>
        </w:rPr>
        <w:t>csatolandó:</w:t>
      </w:r>
    </w:p>
    <w:p w14:paraId="0BFE55B8" w14:textId="77777777" w:rsidR="00F550A6" w:rsidRDefault="00202556">
      <w:pPr>
        <w:numPr>
          <w:ilvl w:val="0"/>
          <w:numId w:val="3"/>
        </w:numPr>
        <w:jc w:val="both"/>
      </w:pPr>
      <w:r>
        <w:rPr>
          <w:rFonts w:ascii="Times New Roman" w:hAnsi="Times New Roman" w:cs="Times New Roman"/>
          <w:sz w:val="24"/>
        </w:rPr>
        <w:t>Népesség nyilvántartó Hivatalban - a települési Polgármesteri Hivatalnál, általában az okmányirodában– kiállított hivatalos igazolás az egy háztartásban élőkről</w:t>
      </w:r>
    </w:p>
    <w:p w14:paraId="372B3183" w14:textId="77777777" w:rsidR="00F550A6" w:rsidRDefault="00202556">
      <w:pPr>
        <w:numPr>
          <w:ilvl w:val="0"/>
          <w:numId w:val="3"/>
        </w:numPr>
      </w:pPr>
      <w:r>
        <w:rPr>
          <w:rFonts w:ascii="Times New Roman" w:hAnsi="Times New Roman" w:cs="Times New Roman"/>
          <w:sz w:val="24"/>
        </w:rPr>
        <w:t>Jövedelemigazolások (Nem kell, amennyiben gyermekszületés vagy eltartó elhalálozása</w:t>
      </w:r>
      <w:r>
        <w:rPr>
          <w:rFonts w:ascii="Times New Roman" w:hAnsi="Times New Roman" w:cs="Times New Roman"/>
          <w:sz w:val="24"/>
        </w:rPr>
        <w:t xml:space="preserve"> áll fenn.</w:t>
      </w:r>
    </w:p>
    <w:p w14:paraId="0F1734E0" w14:textId="77777777" w:rsidR="00F550A6" w:rsidRDefault="00F550A6">
      <w:pPr>
        <w:jc w:val="both"/>
      </w:pPr>
    </w:p>
    <w:p w14:paraId="08543764" w14:textId="77777777" w:rsidR="00F550A6" w:rsidRDefault="00202556">
      <w:pPr>
        <w:jc w:val="both"/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„I.” ponthoz:</w:t>
      </w:r>
    </w:p>
    <w:p w14:paraId="21DDABC8" w14:textId="77777777" w:rsidR="00F550A6" w:rsidRDefault="00202556">
      <w:pPr>
        <w:numPr>
          <w:ilvl w:val="0"/>
          <w:numId w:val="4"/>
        </w:numPr>
        <w:jc w:val="both"/>
      </w:pPr>
      <w:r>
        <w:rPr>
          <w:rFonts w:ascii="Times New Roman" w:hAnsi="Times New Roman" w:cs="Times New Roman"/>
          <w:sz w:val="24"/>
        </w:rPr>
        <w:t>a pályázó iskolalátogatási igazolása</w:t>
      </w:r>
    </w:p>
    <w:p w14:paraId="5013D0D3" w14:textId="77777777" w:rsidR="00F550A6" w:rsidRDefault="00202556">
      <w:pPr>
        <w:numPr>
          <w:ilvl w:val="0"/>
          <w:numId w:val="4"/>
        </w:numPr>
        <w:jc w:val="both"/>
      </w:pPr>
      <w:r>
        <w:rPr>
          <w:rFonts w:ascii="Times New Roman" w:hAnsi="Times New Roman" w:cs="Times New Roman"/>
          <w:sz w:val="24"/>
        </w:rPr>
        <w:t>kizárólag lakcímkártya fénymásolata</w:t>
      </w:r>
    </w:p>
    <w:p w14:paraId="233F1F32" w14:textId="77777777" w:rsidR="00F550A6" w:rsidRDefault="00F550A6">
      <w:pPr>
        <w:jc w:val="both"/>
      </w:pPr>
    </w:p>
    <w:p w14:paraId="479C9442" w14:textId="77777777" w:rsidR="00F550A6" w:rsidRDefault="00202556">
      <w:r>
        <w:rPr>
          <w:rFonts w:ascii="Times New Roman" w:hAnsi="Times New Roman" w:cs="Times New Roman"/>
          <w:b/>
          <w:sz w:val="24"/>
          <w:u w:val="single"/>
        </w:rPr>
        <w:t>„II.” ponthoz:</w:t>
      </w:r>
    </w:p>
    <w:p w14:paraId="5CF092AC" w14:textId="77777777" w:rsidR="00F550A6" w:rsidRDefault="00202556">
      <w:r>
        <w:rPr>
          <w:rFonts w:ascii="Times New Roman" w:hAnsi="Times New Roman" w:cs="Times New Roman"/>
          <w:b/>
          <w:sz w:val="24"/>
          <w:u w:val="single"/>
        </w:rPr>
        <w:t>Családszerkezetre vonatkozó igazolások:</w:t>
      </w:r>
    </w:p>
    <w:p w14:paraId="1437C381" w14:textId="77777777" w:rsidR="00F550A6" w:rsidRDefault="00F550A6"/>
    <w:p w14:paraId="3A53D85F" w14:textId="77777777" w:rsidR="00F550A6" w:rsidRDefault="00202556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Eltartott testvér esetén:</w:t>
      </w:r>
    </w:p>
    <w:p w14:paraId="3DA08A4E" w14:textId="77777777" w:rsidR="00F550A6" w:rsidRDefault="00202556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i/>
          <w:sz w:val="24"/>
        </w:rPr>
        <w:t>18 éven aluli eltartott testvér esetén:</w:t>
      </w:r>
      <w:r>
        <w:rPr>
          <w:rFonts w:ascii="Times New Roman" w:hAnsi="Times New Roman" w:cs="Times New Roman"/>
          <w:sz w:val="24"/>
        </w:rPr>
        <w:t xml:space="preserve"> a testvér születési anyakönyvi kiv</w:t>
      </w:r>
      <w:r>
        <w:rPr>
          <w:rFonts w:ascii="Times New Roman" w:hAnsi="Times New Roman" w:cs="Times New Roman"/>
          <w:sz w:val="24"/>
        </w:rPr>
        <w:t>onatának fénymásolata, a szülő sajátkezű aláírásával hitelesítve</w:t>
      </w:r>
    </w:p>
    <w:p w14:paraId="52E6AB5A" w14:textId="77777777" w:rsidR="00F550A6" w:rsidRDefault="00202556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i/>
          <w:sz w:val="24"/>
        </w:rPr>
        <w:t>18 éven felüli eltartott testvér esetén:</w:t>
      </w:r>
      <w:r>
        <w:rPr>
          <w:rFonts w:ascii="Times New Roman" w:hAnsi="Times New Roman" w:cs="Times New Roman"/>
          <w:sz w:val="24"/>
        </w:rPr>
        <w:t xml:space="preserve"> a testvér születési anyakönyvi kivonatának fénymásolata mellett, amennyiben tanul, iskolalátogatási igazolás az tanulmányok folytatásáról.</w:t>
      </w:r>
    </w:p>
    <w:p w14:paraId="76486D70" w14:textId="77777777" w:rsidR="00F550A6" w:rsidRDefault="00202556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Elvált szül</w:t>
      </w:r>
      <w:r>
        <w:rPr>
          <w:rFonts w:ascii="Times New Roman" w:hAnsi="Times New Roman" w:cs="Times New Roman"/>
          <w:sz w:val="24"/>
          <w:u w:val="single"/>
        </w:rPr>
        <w:t>ők esetén:</w:t>
      </w:r>
    </w:p>
    <w:p w14:paraId="539B6868" w14:textId="77777777" w:rsidR="00F550A6" w:rsidRDefault="00202556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 házassági bontóper(</w:t>
      </w:r>
      <w:proofErr w:type="spellStart"/>
      <w:r>
        <w:rPr>
          <w:rFonts w:ascii="Times New Roman" w:hAnsi="Times New Roman" w:cs="Times New Roman"/>
          <w:sz w:val="24"/>
        </w:rPr>
        <w:t>ek</w:t>
      </w:r>
      <w:proofErr w:type="spellEnd"/>
      <w:r>
        <w:rPr>
          <w:rFonts w:ascii="Times New Roman" w:hAnsi="Times New Roman" w:cs="Times New Roman"/>
          <w:sz w:val="24"/>
        </w:rPr>
        <w:t>)</w:t>
      </w:r>
      <w:proofErr w:type="spellStart"/>
      <w:r>
        <w:rPr>
          <w:rFonts w:ascii="Times New Roman" w:hAnsi="Times New Roman" w:cs="Times New Roman"/>
          <w:sz w:val="24"/>
        </w:rPr>
        <w:t>ben</w:t>
      </w:r>
      <w:proofErr w:type="spellEnd"/>
      <w:r>
        <w:rPr>
          <w:rFonts w:ascii="Times New Roman" w:hAnsi="Times New Roman" w:cs="Times New Roman"/>
          <w:sz w:val="24"/>
        </w:rPr>
        <w:t xml:space="preserve"> hozott bírósági határozat(ok) rendelkező részének másolata(i), </w:t>
      </w:r>
      <w:proofErr w:type="gramStart"/>
      <w:r>
        <w:rPr>
          <w:rFonts w:ascii="Times New Roman" w:hAnsi="Times New Roman" w:cs="Times New Roman"/>
          <w:sz w:val="24"/>
        </w:rPr>
        <w:t>ide értve</w:t>
      </w:r>
      <w:proofErr w:type="gramEnd"/>
      <w:r>
        <w:rPr>
          <w:rFonts w:ascii="Times New Roman" w:hAnsi="Times New Roman" w:cs="Times New Roman"/>
          <w:sz w:val="24"/>
        </w:rPr>
        <w:t xml:space="preserve"> a gyermekelhelyezésre vonatkozó rendelkező részt is.</w:t>
      </w:r>
    </w:p>
    <w:p w14:paraId="0C014E67" w14:textId="77777777" w:rsidR="00F550A6" w:rsidRDefault="00202556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Elvált szülők új házassága esetén:</w:t>
      </w:r>
    </w:p>
    <w:p w14:paraId="2929791F" w14:textId="77777777" w:rsidR="00F550A6" w:rsidRDefault="00202556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 xml:space="preserve">Ekkor az új házastárs is eltartónak minősül. Ebben az </w:t>
      </w:r>
      <w:r>
        <w:rPr>
          <w:rFonts w:ascii="Times New Roman" w:hAnsi="Times New Roman" w:cs="Times New Roman"/>
          <w:sz w:val="24"/>
        </w:rPr>
        <w:t>esetben az előző házasság(ok) bontópere(i)</w:t>
      </w:r>
      <w:proofErr w:type="spellStart"/>
      <w:r>
        <w:rPr>
          <w:rFonts w:ascii="Times New Roman" w:hAnsi="Times New Roman" w:cs="Times New Roman"/>
          <w:sz w:val="24"/>
        </w:rPr>
        <w:t>ben</w:t>
      </w:r>
      <w:proofErr w:type="spellEnd"/>
      <w:r>
        <w:rPr>
          <w:rFonts w:ascii="Times New Roman" w:hAnsi="Times New Roman" w:cs="Times New Roman"/>
          <w:sz w:val="24"/>
        </w:rPr>
        <w:t xml:space="preserve"> hozott bíróság határozat rendelkező részének másolata, továbbá az új házasságról kiállított házassági anyakönyvi kivonat másolata.</w:t>
      </w:r>
    </w:p>
    <w:p w14:paraId="37185A7A" w14:textId="77777777" w:rsidR="00F550A6" w:rsidRDefault="00202556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Örökbefogadó szülők esetén:</w:t>
      </w:r>
    </w:p>
    <w:p w14:paraId="3C53C759" w14:textId="77777777" w:rsidR="00F550A6" w:rsidRDefault="00202556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Az örökbefogadásról szóló végzés.</w:t>
      </w:r>
    </w:p>
    <w:p w14:paraId="751370AE" w14:textId="77777777" w:rsidR="00F550A6" w:rsidRDefault="00202556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Házastárs esetén:</w:t>
      </w:r>
    </w:p>
    <w:p w14:paraId="05D6AAC4" w14:textId="77777777" w:rsidR="00F550A6" w:rsidRDefault="00202556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 házassági anyakönyvi kivonat fénymásolata</w:t>
      </w:r>
    </w:p>
    <w:p w14:paraId="1761D5E1" w14:textId="77777777" w:rsidR="00F550A6" w:rsidRDefault="00202556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Élettárs esetén:</w:t>
      </w:r>
    </w:p>
    <w:p w14:paraId="1F56E6D1" w14:textId="77777777" w:rsidR="00F550A6" w:rsidRDefault="00202556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 közjegyzői eljárás során kapott dokumentumok fénymásolata</w:t>
      </w:r>
    </w:p>
    <w:p w14:paraId="63E19DBD" w14:textId="77777777" w:rsidR="00F550A6" w:rsidRDefault="00202556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Egyedülálló szülő esetén:</w:t>
      </w:r>
    </w:p>
    <w:p w14:paraId="616D563E" w14:textId="77777777" w:rsidR="00F550A6" w:rsidRDefault="00202556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 xml:space="preserve">az állandó lakhely szerint illetékes települési önkormányzat igazolása, vagy a szülő törvényes </w:t>
      </w:r>
      <w:r>
        <w:rPr>
          <w:rFonts w:ascii="Times New Roman" w:hAnsi="Times New Roman" w:cs="Times New Roman"/>
          <w:sz w:val="24"/>
        </w:rPr>
        <w:t xml:space="preserve">nyilatkozata, két tanú </w:t>
      </w:r>
      <w:proofErr w:type="spellStart"/>
      <w:r>
        <w:rPr>
          <w:rFonts w:ascii="Times New Roman" w:hAnsi="Times New Roman" w:cs="Times New Roman"/>
          <w:sz w:val="24"/>
        </w:rPr>
        <w:t>jelenlétében</w:t>
      </w:r>
      <w:proofErr w:type="gramStart"/>
      <w:r>
        <w:rPr>
          <w:rFonts w:ascii="Times New Roman" w:hAnsi="Times New Roman" w:cs="Times New Roman"/>
          <w:sz w:val="24"/>
        </w:rPr>
        <w:t>.</w:t>
      </w:r>
      <w:r>
        <w:rPr>
          <w:rFonts w:eastAsia="Calibri" w:cs="Calibri"/>
          <w:sz w:val="24"/>
        </w:rPr>
        <w:t>,</w:t>
      </w:r>
      <w:r>
        <w:rPr>
          <w:rFonts w:ascii="Times New Roman" w:hAnsi="Times New Roman" w:cs="Times New Roman"/>
          <w:sz w:val="24"/>
        </w:rPr>
        <w:t>melyet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büntetőjogi felelőssége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tudatában tett </w:t>
      </w:r>
      <w:r>
        <w:rPr>
          <w:rFonts w:ascii="Times New Roman" w:hAnsi="Times New Roman" w:cs="Times New Roman"/>
          <w:sz w:val="18"/>
        </w:rPr>
        <w:t xml:space="preserve">(A nyilatkozat a honlapról letölthető: </w:t>
      </w:r>
      <w:hyperlink r:id="rId9" w:history="1">
        <w:proofErr w:type="spellStart"/>
        <w:r>
          <w:rPr>
            <w:rFonts w:ascii="Times New Roman" w:hAnsi="Times New Roman" w:cs="Times New Roman"/>
            <w:color w:val="0000FF"/>
            <w:sz w:val="18"/>
            <w:u w:val="single"/>
          </w:rPr>
          <w:t>www.wesley.hu</w:t>
        </w:r>
      </w:hyperlink>
      <w:r>
        <w:rPr>
          <w:rFonts w:ascii="Wingdings" w:eastAsia="Wingdings" w:hAnsi="Wingdings" w:cs="Wingdings"/>
          <w:sz w:val="18"/>
        </w:rPr>
        <w:t></w:t>
      </w:r>
      <w:r>
        <w:rPr>
          <w:rFonts w:ascii="Times New Roman" w:hAnsi="Times New Roman" w:cs="Times New Roman"/>
          <w:sz w:val="18"/>
        </w:rPr>
        <w:t>H</w:t>
      </w:r>
      <w:r>
        <w:rPr>
          <w:rFonts w:ascii="Wingdings" w:eastAsia="Wingdings" w:hAnsi="Wingdings" w:cs="Wingdings"/>
          <w:sz w:val="18"/>
        </w:rPr>
        <w:t></w:t>
      </w:r>
      <w:r>
        <w:rPr>
          <w:rFonts w:ascii="Times New Roman" w:hAnsi="Times New Roman" w:cs="Times New Roman"/>
          <w:sz w:val="18"/>
        </w:rPr>
        <w:t>K</w:t>
      </w:r>
      <w:r>
        <w:rPr>
          <w:rFonts w:ascii="Wingdings" w:eastAsia="Wingdings" w:hAnsi="Wingdings" w:cs="Wingdings"/>
          <w:sz w:val="18"/>
        </w:rPr>
        <w:t></w:t>
      </w:r>
      <w:r>
        <w:rPr>
          <w:rFonts w:ascii="Times New Roman" w:hAnsi="Times New Roman" w:cs="Times New Roman"/>
          <w:sz w:val="18"/>
        </w:rPr>
        <w:t>DJB</w:t>
      </w:r>
      <w:proofErr w:type="spellEnd"/>
      <w:r>
        <w:rPr>
          <w:rFonts w:ascii="Times New Roman" w:hAnsi="Times New Roman" w:cs="Times New Roman"/>
          <w:sz w:val="18"/>
        </w:rPr>
        <w:t xml:space="preserve"> pont alatt)</w:t>
      </w:r>
    </w:p>
    <w:p w14:paraId="3A9268A8" w14:textId="77777777" w:rsidR="00F550A6" w:rsidRDefault="00F550A6"/>
    <w:p w14:paraId="1DC5D099" w14:textId="77777777" w:rsidR="00F550A6" w:rsidRDefault="00202556">
      <w:r>
        <w:rPr>
          <w:rFonts w:ascii="Times New Roman" w:hAnsi="Times New Roman" w:cs="Times New Roman"/>
          <w:b/>
          <w:sz w:val="24"/>
          <w:u w:val="single"/>
        </w:rPr>
        <w:t>Jövedelemigazoláshoz elfogadható igazolások:</w:t>
      </w:r>
    </w:p>
    <w:p w14:paraId="48E02FB5" w14:textId="77777777" w:rsidR="00F550A6" w:rsidRDefault="00F550A6"/>
    <w:p w14:paraId="5B932073" w14:textId="77777777" w:rsidR="00F550A6" w:rsidRDefault="00202556">
      <w:pPr>
        <w:numPr>
          <w:ilvl w:val="0"/>
          <w:numId w:val="6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Szülők, eltartó</w:t>
      </w:r>
      <w:r>
        <w:rPr>
          <w:rFonts w:ascii="Times New Roman" w:hAnsi="Times New Roman" w:cs="Times New Roman"/>
          <w:sz w:val="24"/>
          <w:u w:val="single"/>
        </w:rPr>
        <w:t>k jövedelem igazolása</w:t>
      </w:r>
    </w:p>
    <w:p w14:paraId="3650B29F" w14:textId="77777777" w:rsidR="00F550A6" w:rsidRDefault="00202556">
      <w:pPr>
        <w:numPr>
          <w:ilvl w:val="0"/>
          <w:numId w:val="6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 xml:space="preserve">a területileg illetékes APEH igazgatóság jövedelemigazolása az </w:t>
      </w:r>
      <w:r>
        <w:rPr>
          <w:rFonts w:ascii="Times New Roman" w:hAnsi="Times New Roman" w:cs="Times New Roman"/>
          <w:sz w:val="24"/>
          <w:u w:val="single"/>
        </w:rPr>
        <w:t xml:space="preserve">előző évi </w:t>
      </w:r>
      <w:r>
        <w:rPr>
          <w:rFonts w:ascii="Times New Roman" w:hAnsi="Times New Roman" w:cs="Times New Roman"/>
          <w:sz w:val="24"/>
        </w:rPr>
        <w:t>személyi jövedelemről.</w:t>
      </w:r>
    </w:p>
    <w:p w14:paraId="50E1453E" w14:textId="77777777" w:rsidR="00F550A6" w:rsidRDefault="00202556">
      <w:pPr>
        <w:ind w:left="1440"/>
        <w:jc w:val="both"/>
      </w:pPr>
      <w:r>
        <w:rPr>
          <w:rFonts w:ascii="Times New Roman" w:hAnsi="Times New Roman" w:cs="Times New Roman"/>
          <w:sz w:val="24"/>
        </w:rPr>
        <w:t xml:space="preserve">Ennek hiányában a munkáltató jövedelem igazolása. </w:t>
      </w:r>
      <w:proofErr w:type="gramStart"/>
      <w:r>
        <w:rPr>
          <w:rFonts w:ascii="Times New Roman" w:hAnsi="Times New Roman" w:cs="Times New Roman"/>
          <w:sz w:val="24"/>
        </w:rPr>
        <w:t>( előző</w:t>
      </w:r>
      <w:proofErr w:type="gramEnd"/>
      <w:r>
        <w:rPr>
          <w:rFonts w:ascii="Times New Roman" w:hAnsi="Times New Roman" w:cs="Times New Roman"/>
          <w:sz w:val="24"/>
        </w:rPr>
        <w:t xml:space="preserve"> évi, vagy 3 hónapra visszamenőleg)</w:t>
      </w:r>
    </w:p>
    <w:p w14:paraId="6D2A404D" w14:textId="77777777" w:rsidR="00F550A6" w:rsidRDefault="00202556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</w:rPr>
        <w:t>Vagy bankszámla kivonat, melyen szerepel a mu</w:t>
      </w:r>
      <w:r>
        <w:rPr>
          <w:rFonts w:ascii="Times New Roman" w:hAnsi="Times New Roman" w:cs="Times New Roman"/>
          <w:sz w:val="24"/>
        </w:rPr>
        <w:t xml:space="preserve">nkabér. </w:t>
      </w:r>
      <w:proofErr w:type="gramStart"/>
      <w:r>
        <w:rPr>
          <w:rFonts w:ascii="Times New Roman" w:hAnsi="Times New Roman" w:cs="Times New Roman"/>
          <w:sz w:val="24"/>
        </w:rPr>
        <w:t>( elmúlt</w:t>
      </w:r>
      <w:proofErr w:type="gramEnd"/>
      <w:r>
        <w:rPr>
          <w:rFonts w:ascii="Times New Roman" w:hAnsi="Times New Roman" w:cs="Times New Roman"/>
          <w:sz w:val="24"/>
        </w:rPr>
        <w:t xml:space="preserve"> 3 havi)</w:t>
      </w:r>
    </w:p>
    <w:p w14:paraId="08F1AF94" w14:textId="77777777" w:rsidR="00F550A6" w:rsidRDefault="00202556">
      <w:pPr>
        <w:numPr>
          <w:ilvl w:val="0"/>
          <w:numId w:val="7"/>
        </w:numPr>
        <w:ind w:left="-720" w:firstLine="0"/>
        <w:jc w:val="both"/>
      </w:pPr>
      <w:r>
        <w:rPr>
          <w:rFonts w:ascii="Times New Roman" w:hAnsi="Times New Roman" w:cs="Times New Roman"/>
          <w:sz w:val="24"/>
          <w:u w:val="single"/>
        </w:rPr>
        <w:t>Nyugdíjas eltartó(k) esetén: (</w:t>
      </w:r>
      <w:proofErr w:type="gramStart"/>
      <w:r>
        <w:rPr>
          <w:rFonts w:ascii="Times New Roman" w:hAnsi="Times New Roman" w:cs="Times New Roman"/>
          <w:sz w:val="24"/>
          <w:u w:val="single"/>
        </w:rPr>
        <w:t>rokkant nyugdíjas</w:t>
      </w:r>
      <w:proofErr w:type="gramEnd"/>
      <w:r>
        <w:rPr>
          <w:rFonts w:ascii="Times New Roman" w:hAnsi="Times New Roman" w:cs="Times New Roman"/>
          <w:sz w:val="24"/>
          <w:u w:val="single"/>
        </w:rPr>
        <w:t xml:space="preserve"> is)</w:t>
      </w:r>
    </w:p>
    <w:p w14:paraId="3AE97FEE" w14:textId="77777777" w:rsidR="00F550A6" w:rsidRDefault="00202556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</w:rPr>
        <w:t>Nyugdíjas igazolvány fénymásolata</w:t>
      </w:r>
    </w:p>
    <w:p w14:paraId="2ADDAC06" w14:textId="77777777" w:rsidR="00F550A6" w:rsidRDefault="00202556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</w:rPr>
        <w:t xml:space="preserve">Utolsó három havi nyugdíjszelvény fénymásolata, saját kezűleg hitelesítve; Ennek hiányában a nyugdíjfolyósító által kiállított egy évre szóló </w:t>
      </w:r>
      <w:proofErr w:type="gramStart"/>
      <w:r>
        <w:rPr>
          <w:rFonts w:ascii="Times New Roman" w:hAnsi="Times New Roman" w:cs="Times New Roman"/>
          <w:sz w:val="24"/>
        </w:rPr>
        <w:t>iga</w:t>
      </w:r>
      <w:r>
        <w:rPr>
          <w:rFonts w:ascii="Times New Roman" w:hAnsi="Times New Roman" w:cs="Times New Roman"/>
          <w:sz w:val="24"/>
        </w:rPr>
        <w:t>zolás( zöld</w:t>
      </w:r>
      <w:proofErr w:type="gramEnd"/>
      <w:r>
        <w:rPr>
          <w:rFonts w:ascii="Times New Roman" w:hAnsi="Times New Roman" w:cs="Times New Roman"/>
          <w:sz w:val="24"/>
        </w:rPr>
        <w:t xml:space="preserve"> papír) fénymásolata, saját kezűleg hitelesítve</w:t>
      </w:r>
    </w:p>
    <w:p w14:paraId="151D1E80" w14:textId="77777777" w:rsidR="00F550A6" w:rsidRDefault="00202556">
      <w:pPr>
        <w:numPr>
          <w:ilvl w:val="0"/>
          <w:numId w:val="7"/>
        </w:numPr>
        <w:ind w:left="-720" w:firstLine="0"/>
        <w:jc w:val="both"/>
      </w:pPr>
      <w:r>
        <w:rPr>
          <w:rFonts w:ascii="Times New Roman" w:hAnsi="Times New Roman" w:cs="Times New Roman"/>
          <w:sz w:val="24"/>
          <w:u w:val="single"/>
        </w:rPr>
        <w:t>Munkanélküli eltartó(k) esetén:</w:t>
      </w:r>
    </w:p>
    <w:p w14:paraId="1927D072" w14:textId="77777777" w:rsidR="00F550A6" w:rsidRDefault="00202556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Járadékos:</w:t>
      </w:r>
      <w:r>
        <w:rPr>
          <w:rFonts w:ascii="Times New Roman" w:hAnsi="Times New Roman" w:cs="Times New Roman"/>
          <w:sz w:val="24"/>
        </w:rPr>
        <w:t xml:space="preserve"> a munkaügyi központ igazolása a munkanélküli járadék összegére vonatkozóan</w:t>
      </w:r>
    </w:p>
    <w:p w14:paraId="277464E1" w14:textId="77777777" w:rsidR="00F550A6" w:rsidRDefault="00202556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Ha nem részesül járadékban:</w:t>
      </w:r>
      <w:r>
        <w:rPr>
          <w:rFonts w:ascii="Times New Roman" w:hAnsi="Times New Roman" w:cs="Times New Roman"/>
          <w:sz w:val="24"/>
        </w:rPr>
        <w:t xml:space="preserve"> a munkaügyi központ erre vonatkozó </w:t>
      </w:r>
      <w:r>
        <w:rPr>
          <w:rFonts w:ascii="Times New Roman" w:hAnsi="Times New Roman" w:cs="Times New Roman"/>
          <w:sz w:val="24"/>
        </w:rPr>
        <w:t>igazolása</w:t>
      </w:r>
    </w:p>
    <w:p w14:paraId="374EDFCF" w14:textId="77777777" w:rsidR="00F550A6" w:rsidRDefault="00202556">
      <w:pPr>
        <w:numPr>
          <w:ilvl w:val="0"/>
          <w:numId w:val="7"/>
        </w:numPr>
        <w:ind w:left="-720" w:firstLine="0"/>
        <w:jc w:val="both"/>
      </w:pPr>
      <w:r>
        <w:rPr>
          <w:rFonts w:ascii="Times New Roman" w:hAnsi="Times New Roman" w:cs="Times New Roman"/>
          <w:sz w:val="24"/>
          <w:u w:val="single"/>
        </w:rPr>
        <w:t>Háztartásbeli eltartó esetén:</w:t>
      </w:r>
    </w:p>
    <w:p w14:paraId="67ECDA65" w14:textId="77777777" w:rsidR="00F550A6" w:rsidRDefault="00202556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</w:rPr>
        <w:t xml:space="preserve">A lakóhely szerinti illetékes önkormányzat igazolása, amely egyértelműen </w:t>
      </w:r>
      <w:r>
        <w:rPr>
          <w:rFonts w:ascii="Times New Roman" w:hAnsi="Times New Roman" w:cs="Times New Roman"/>
          <w:sz w:val="24"/>
        </w:rPr>
        <w:lastRenderedPageBreak/>
        <w:t>tartalmazza a háztartásbeli státuszt.</w:t>
      </w:r>
    </w:p>
    <w:p w14:paraId="04833880" w14:textId="77777777" w:rsidR="00F550A6" w:rsidRDefault="00202556">
      <w:pPr>
        <w:numPr>
          <w:ilvl w:val="0"/>
          <w:numId w:val="7"/>
        </w:numPr>
        <w:ind w:left="-720" w:firstLine="0"/>
        <w:jc w:val="both"/>
      </w:pPr>
      <w:r>
        <w:rPr>
          <w:rFonts w:ascii="Times New Roman" w:hAnsi="Times New Roman" w:cs="Times New Roman"/>
          <w:sz w:val="24"/>
          <w:u w:val="single"/>
        </w:rPr>
        <w:t>Kereső testvér esetén: (</w:t>
      </w:r>
      <w:r>
        <w:rPr>
          <w:rFonts w:ascii="Times New Roman" w:hAnsi="Times New Roman" w:cs="Times New Roman"/>
          <w:sz w:val="24"/>
        </w:rPr>
        <w:t>az 1., 3. pontban megfelelő igazolások)</w:t>
      </w:r>
    </w:p>
    <w:p w14:paraId="391B37E1" w14:textId="77777777" w:rsidR="00F550A6" w:rsidRDefault="00F550A6"/>
    <w:p w14:paraId="643B811D" w14:textId="77777777" w:rsidR="00F550A6" w:rsidRDefault="00202556">
      <w:r>
        <w:rPr>
          <w:rFonts w:ascii="Times New Roman" w:hAnsi="Times New Roman" w:cs="Times New Roman"/>
          <w:b/>
          <w:sz w:val="24"/>
          <w:u w:val="single"/>
        </w:rPr>
        <w:t>„III.” ponthoz:</w:t>
      </w:r>
    </w:p>
    <w:p w14:paraId="59D50F39" w14:textId="77777777" w:rsidR="00F550A6" w:rsidRDefault="00202556">
      <w:pPr>
        <w:numPr>
          <w:ilvl w:val="0"/>
          <w:numId w:val="8"/>
        </w:numPr>
      </w:pPr>
      <w:r>
        <w:rPr>
          <w:rFonts w:ascii="Times New Roman" w:hAnsi="Times New Roman" w:cs="Times New Roman"/>
          <w:i/>
          <w:sz w:val="24"/>
        </w:rPr>
        <w:t>Gyermek s</w:t>
      </w:r>
      <w:r>
        <w:rPr>
          <w:rFonts w:ascii="Times New Roman" w:hAnsi="Times New Roman" w:cs="Times New Roman"/>
          <w:i/>
          <w:sz w:val="24"/>
        </w:rPr>
        <w:t>zületése esetén:</w:t>
      </w:r>
    </w:p>
    <w:p w14:paraId="5DB5E7CE" w14:textId="77777777" w:rsidR="00F550A6" w:rsidRDefault="00202556">
      <w:pPr>
        <w:numPr>
          <w:ilvl w:val="0"/>
          <w:numId w:val="8"/>
        </w:numPr>
        <w:ind w:firstLine="0"/>
      </w:pPr>
      <w:r>
        <w:rPr>
          <w:rFonts w:ascii="Times New Roman" w:hAnsi="Times New Roman" w:cs="Times New Roman"/>
          <w:sz w:val="24"/>
        </w:rPr>
        <w:t xml:space="preserve"> a gyermek anyakönyvi kivonatának fénymásolata</w:t>
      </w:r>
    </w:p>
    <w:p w14:paraId="268AAB78" w14:textId="77777777" w:rsidR="00F550A6" w:rsidRDefault="00202556">
      <w:pPr>
        <w:numPr>
          <w:ilvl w:val="0"/>
          <w:numId w:val="8"/>
        </w:numPr>
      </w:pPr>
      <w:r>
        <w:rPr>
          <w:rFonts w:ascii="Times New Roman" w:hAnsi="Times New Roman" w:cs="Times New Roman"/>
          <w:i/>
          <w:sz w:val="24"/>
        </w:rPr>
        <w:t>Eltartó elhalálozása esetén:</w:t>
      </w:r>
    </w:p>
    <w:p w14:paraId="30E0E812" w14:textId="77777777" w:rsidR="00F550A6" w:rsidRDefault="00202556">
      <w:pPr>
        <w:numPr>
          <w:ilvl w:val="0"/>
          <w:numId w:val="8"/>
        </w:numPr>
        <w:ind w:firstLine="0"/>
      </w:pPr>
      <w:r>
        <w:rPr>
          <w:rFonts w:ascii="Times New Roman" w:hAnsi="Times New Roman" w:cs="Times New Roman"/>
          <w:sz w:val="24"/>
        </w:rPr>
        <w:t>halotti anyakönyvi kivonat fénymásolata</w:t>
      </w:r>
    </w:p>
    <w:p w14:paraId="3F33CD56" w14:textId="77777777" w:rsidR="00F550A6" w:rsidRDefault="00202556">
      <w:pPr>
        <w:numPr>
          <w:ilvl w:val="0"/>
          <w:numId w:val="8"/>
        </w:numPr>
      </w:pPr>
      <w:r>
        <w:rPr>
          <w:rFonts w:ascii="Times New Roman" w:hAnsi="Times New Roman" w:cs="Times New Roman"/>
          <w:i/>
          <w:sz w:val="24"/>
        </w:rPr>
        <w:t>Az eltartó munkanélkülivé válása, segélyre való jogosultságának megszűnése esetén</w:t>
      </w:r>
      <w:r>
        <w:rPr>
          <w:rFonts w:ascii="Times New Roman" w:hAnsi="Times New Roman" w:cs="Times New Roman"/>
          <w:sz w:val="24"/>
        </w:rPr>
        <w:t>:</w:t>
      </w:r>
    </w:p>
    <w:p w14:paraId="41592B11" w14:textId="77777777" w:rsidR="00F550A6" w:rsidRDefault="00202556">
      <w:pPr>
        <w:numPr>
          <w:ilvl w:val="0"/>
          <w:numId w:val="8"/>
        </w:numPr>
        <w:ind w:firstLine="0"/>
      </w:pPr>
      <w:r>
        <w:rPr>
          <w:rFonts w:ascii="Times New Roman" w:hAnsi="Times New Roman" w:cs="Times New Roman"/>
          <w:sz w:val="24"/>
        </w:rPr>
        <w:t>A munkaügyi központ által kiállított err</w:t>
      </w:r>
      <w:r>
        <w:rPr>
          <w:rFonts w:ascii="Times New Roman" w:hAnsi="Times New Roman" w:cs="Times New Roman"/>
          <w:sz w:val="24"/>
        </w:rPr>
        <w:t>e vonatkozó igazolás, vagy a munkanélküliségről szóló határozat fénymásolata</w:t>
      </w:r>
    </w:p>
    <w:p w14:paraId="14D60851" w14:textId="77777777" w:rsidR="00F550A6" w:rsidRDefault="00202556">
      <w:pPr>
        <w:numPr>
          <w:ilvl w:val="0"/>
          <w:numId w:val="8"/>
        </w:numPr>
      </w:pPr>
      <w:r>
        <w:rPr>
          <w:rFonts w:ascii="Times New Roman" w:hAnsi="Times New Roman" w:cs="Times New Roman"/>
          <w:i/>
          <w:sz w:val="24"/>
        </w:rPr>
        <w:t>Váratlanul bekövetkező baleset vagy betegség</w:t>
      </w:r>
    </w:p>
    <w:p w14:paraId="7209B66F" w14:textId="77777777" w:rsidR="00F550A6" w:rsidRDefault="00202556">
      <w:pPr>
        <w:numPr>
          <w:ilvl w:val="0"/>
          <w:numId w:val="8"/>
        </w:numPr>
        <w:ind w:firstLine="0"/>
      </w:pPr>
      <w:r>
        <w:rPr>
          <w:rFonts w:ascii="Times New Roman" w:hAnsi="Times New Roman" w:cs="Times New Roman"/>
          <w:sz w:val="24"/>
        </w:rPr>
        <w:t>A zárójelentést, illetve más esetben a megfelelő igazolásokat kérjük mellékelni,</w:t>
      </w:r>
    </w:p>
    <w:p w14:paraId="79A8A433" w14:textId="77777777" w:rsidR="00F550A6" w:rsidRDefault="00202556">
      <w:pPr>
        <w:numPr>
          <w:ilvl w:val="0"/>
          <w:numId w:val="8"/>
        </w:numPr>
      </w:pPr>
      <w:proofErr w:type="gramStart"/>
      <w:r>
        <w:rPr>
          <w:rFonts w:ascii="Times New Roman" w:hAnsi="Times New Roman" w:cs="Times New Roman"/>
          <w:i/>
          <w:sz w:val="24"/>
        </w:rPr>
        <w:t>Egyéb ,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rendkívüli ok:</w:t>
      </w:r>
    </w:p>
    <w:p w14:paraId="55B03DAD" w14:textId="77777777" w:rsidR="00F550A6" w:rsidRDefault="00202556">
      <w:pPr>
        <w:numPr>
          <w:ilvl w:val="0"/>
          <w:numId w:val="8"/>
        </w:numPr>
        <w:ind w:firstLine="0"/>
      </w:pPr>
      <w:r>
        <w:rPr>
          <w:rFonts w:ascii="Times New Roman" w:hAnsi="Times New Roman" w:cs="Times New Roman"/>
          <w:sz w:val="24"/>
        </w:rPr>
        <w:t>Ebben az esetben a leírtakat a</w:t>
      </w:r>
      <w:r>
        <w:rPr>
          <w:rFonts w:ascii="Times New Roman" w:hAnsi="Times New Roman" w:cs="Times New Roman"/>
          <w:sz w:val="24"/>
        </w:rPr>
        <w:t>látámasztó igazolásokat kérjük mellékelni.</w:t>
      </w:r>
    </w:p>
    <w:p w14:paraId="653AE725" w14:textId="77777777" w:rsidR="00F550A6" w:rsidRDefault="00F550A6"/>
    <w:p w14:paraId="1FC2535B" w14:textId="77777777" w:rsidR="00F550A6" w:rsidRDefault="00F550A6">
      <w:pPr>
        <w:jc w:val="center"/>
      </w:pPr>
    </w:p>
    <w:p w14:paraId="7D048686" w14:textId="77777777" w:rsidR="00F550A6" w:rsidRDefault="00202556">
      <w:pPr>
        <w:jc w:val="center"/>
      </w:pPr>
      <w:r>
        <w:rPr>
          <w:rFonts w:ascii="Times New Roman" w:hAnsi="Times New Roman" w:cs="Times New Roman"/>
          <w:b/>
          <w:sz w:val="28"/>
          <w:u w:val="single"/>
        </w:rPr>
        <w:t>4. Társadalmi és erkölcsi elvárás</w:t>
      </w:r>
    </w:p>
    <w:p w14:paraId="31A9B2EC" w14:textId="77777777" w:rsidR="00F550A6" w:rsidRDefault="00F550A6"/>
    <w:p w14:paraId="5641E578" w14:textId="77777777" w:rsidR="00F550A6" w:rsidRDefault="00202556">
      <w:pPr>
        <w:jc w:val="both"/>
      </w:pPr>
      <w:r>
        <w:rPr>
          <w:rFonts w:ascii="Times New Roman" w:hAnsi="Times New Roman" w:cs="Times New Roman"/>
          <w:sz w:val="24"/>
        </w:rPr>
        <w:t>Kérünk mindenkit, hogy csak abban az esetben pályázza meg a rendkívüli (eseti) szociális ösztöndíjat, ha arra valóban szüksége van. A rendkívüli (eseti) szociális ösztöndíj egy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zárt,</w:t>
      </w:r>
      <w:proofErr w:type="gramEnd"/>
      <w:r>
        <w:rPr>
          <w:rFonts w:ascii="Times New Roman" w:hAnsi="Times New Roman" w:cs="Times New Roman"/>
          <w:sz w:val="24"/>
        </w:rPr>
        <w:t xml:space="preserve"> és véges keretösszeg, amely az arra rászorulók között a lehető leghatékonyabban kerül elosztásra.</w:t>
      </w:r>
    </w:p>
    <w:p w14:paraId="390D0F5A" w14:textId="77777777" w:rsidR="00F550A6" w:rsidRDefault="00F550A6">
      <w:pPr>
        <w:jc w:val="both"/>
      </w:pPr>
    </w:p>
    <w:p w14:paraId="4512B29B" w14:textId="77777777" w:rsidR="00F550A6" w:rsidRDefault="00202556">
      <w:r>
        <w:rPr>
          <w:rFonts w:ascii="Times New Roman" w:hAnsi="Times New Roman" w:cs="Times New Roman"/>
          <w:b/>
          <w:u w:val="single"/>
        </w:rPr>
        <w:t>FONTOS</w:t>
      </w:r>
      <w:proofErr w:type="gramStart"/>
      <w:r>
        <w:rPr>
          <w:rFonts w:ascii="Times New Roman" w:hAnsi="Times New Roman" w:cs="Times New Roman"/>
          <w:b/>
          <w:u w:val="single"/>
        </w:rPr>
        <w:t>! :</w:t>
      </w:r>
      <w:proofErr w:type="gramEnd"/>
    </w:p>
    <w:p w14:paraId="795AC603" w14:textId="77777777" w:rsidR="00F550A6" w:rsidRDefault="00F550A6"/>
    <w:p w14:paraId="2A6B5BE6" w14:textId="77777777" w:rsidR="00F550A6" w:rsidRDefault="00202556">
      <w:r>
        <w:rPr>
          <w:rFonts w:ascii="Times New Roman" w:hAnsi="Times New Roman" w:cs="Times New Roman"/>
          <w:b/>
        </w:rPr>
        <w:t>!! A Diákjóléti Bizottság 1, azaz egy hónapnál régebbi dokumentumokat nem tud figyelembe venni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>(Kivéve azokat, amelyek tartós állapotra ut</w:t>
      </w:r>
      <w:r>
        <w:rPr>
          <w:rFonts w:ascii="Times New Roman" w:hAnsi="Times New Roman" w:cs="Times New Roman"/>
          <w:b/>
        </w:rPr>
        <w:t>alnak.)</w:t>
      </w:r>
    </w:p>
    <w:p w14:paraId="73B1554D" w14:textId="77777777" w:rsidR="00F550A6" w:rsidRDefault="00F550A6"/>
    <w:p w14:paraId="75226780" w14:textId="77777777" w:rsidR="00F550A6" w:rsidRDefault="00202556">
      <w:r>
        <w:rPr>
          <w:rFonts w:ascii="Times New Roman" w:hAnsi="Times New Roman" w:cs="Times New Roman"/>
          <w:b/>
        </w:rPr>
        <w:t>!! A pecsét nélküli, nem hitelesített, régi dokumentumokat nem áll módunkban elfogadni.</w:t>
      </w:r>
    </w:p>
    <w:p w14:paraId="43E99582" w14:textId="77777777" w:rsidR="00F550A6" w:rsidRDefault="00F550A6">
      <w:pPr>
        <w:jc w:val="both"/>
      </w:pPr>
    </w:p>
    <w:p w14:paraId="73196760" w14:textId="77777777" w:rsidR="00F550A6" w:rsidRDefault="00202556">
      <w:r>
        <w:rPr>
          <w:rFonts w:ascii="Times New Roman" w:hAnsi="Times New Roman" w:cs="Times New Roman"/>
          <w:b/>
        </w:rPr>
        <w:t>!! A hiányosan kitöltött, aláírás nélküli pályázatokat nem áll bizottság módjában értékelni! Elutasításra kerül!</w:t>
      </w:r>
    </w:p>
    <w:p w14:paraId="309FD532" w14:textId="77777777" w:rsidR="00F550A6" w:rsidRDefault="00F550A6">
      <w:pPr>
        <w:jc w:val="both"/>
      </w:pPr>
    </w:p>
    <w:p w14:paraId="7EC2BACC" w14:textId="77777777" w:rsidR="00F550A6" w:rsidRDefault="00202556">
      <w:r>
        <w:rPr>
          <w:rFonts w:ascii="Times New Roman" w:hAnsi="Times New Roman" w:cs="Times New Roman"/>
          <w:b/>
        </w:rPr>
        <w:t>!! Leadni összetűzve az évfolyam DJB képvise</w:t>
      </w:r>
      <w:r>
        <w:rPr>
          <w:rFonts w:ascii="Times New Roman" w:hAnsi="Times New Roman" w:cs="Times New Roman"/>
          <w:b/>
        </w:rPr>
        <w:t>lőjének lehet,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</w:rPr>
        <w:t xml:space="preserve">minden hónap </w:t>
      </w:r>
      <w:r>
        <w:rPr>
          <w:rFonts w:ascii="Times New Roman" w:hAnsi="Times New Roman" w:cs="Times New Roman"/>
          <w:b/>
          <w:sz w:val="25"/>
          <w:u w:val="single"/>
        </w:rPr>
        <w:t>első</w:t>
      </w:r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és </w:t>
      </w:r>
      <w:r>
        <w:rPr>
          <w:rFonts w:ascii="Times New Roman" w:hAnsi="Times New Roman" w:cs="Times New Roman"/>
          <w:b/>
          <w:sz w:val="25"/>
          <w:u w:val="single"/>
        </w:rPr>
        <w:t>tizenötödik</w:t>
      </w:r>
      <w:r>
        <w:rPr>
          <w:rFonts w:ascii="Times New Roman" w:hAnsi="Times New Roman" w:cs="Times New Roman"/>
          <w:b/>
        </w:rPr>
        <w:t xml:space="preserve"> napja között! Az átvételi elismervény a DJB képviselőtől, a pályázat leadásakor vehető át!</w:t>
      </w:r>
    </w:p>
    <w:p w14:paraId="0F8529EF" w14:textId="77777777" w:rsidR="00F550A6" w:rsidRDefault="00202556">
      <w:r>
        <w:rPr>
          <w:rFonts w:ascii="Times New Roman" w:hAnsi="Times New Roman" w:cs="Times New Roman"/>
          <w:b/>
          <w:sz w:val="23"/>
        </w:rPr>
        <w:t xml:space="preserve">A HÖK képviselőnek a pályázatot </w:t>
      </w:r>
      <w:r>
        <w:rPr>
          <w:rFonts w:ascii="Times New Roman" w:hAnsi="Times New Roman" w:cs="Times New Roman"/>
          <w:b/>
          <w:sz w:val="23"/>
          <w:u w:val="single"/>
        </w:rPr>
        <w:t>nem</w:t>
      </w:r>
      <w:r>
        <w:rPr>
          <w:rFonts w:ascii="Times New Roman" w:hAnsi="Times New Roman" w:cs="Times New Roman"/>
          <w:b/>
          <w:sz w:val="23"/>
        </w:rPr>
        <w:t xml:space="preserve"> lehet leadni!</w:t>
      </w:r>
    </w:p>
    <w:p w14:paraId="02A67930" w14:textId="77777777" w:rsidR="00F550A6" w:rsidRDefault="00F550A6">
      <w:pPr>
        <w:spacing w:line="360" w:lineRule="auto"/>
        <w:jc w:val="center"/>
      </w:pPr>
    </w:p>
    <w:p w14:paraId="4783E53A" w14:textId="77777777" w:rsidR="00F550A6" w:rsidRDefault="00202556">
      <w:pPr>
        <w:jc w:val="both"/>
      </w:pPr>
      <w:r>
        <w:rPr>
          <w:rFonts w:ascii="Times New Roman" w:hAnsi="Times New Roman" w:cs="Times New Roman"/>
          <w:b/>
          <w:sz w:val="16"/>
        </w:rPr>
        <w:t xml:space="preserve">!! </w:t>
      </w:r>
      <w:r>
        <w:rPr>
          <w:rFonts w:ascii="Times New Roman" w:hAnsi="Times New Roman" w:cs="Times New Roman"/>
          <w:b/>
          <w:sz w:val="24"/>
        </w:rPr>
        <w:t xml:space="preserve">Amennyiben a hallgató valótlant állít, az fegyelmi </w:t>
      </w:r>
      <w:r>
        <w:rPr>
          <w:rFonts w:ascii="Times New Roman" w:hAnsi="Times New Roman" w:cs="Times New Roman"/>
          <w:b/>
          <w:sz w:val="24"/>
        </w:rPr>
        <w:t>eljárást és/vagy a támogatás visszafizetését, hamis okiratok bemutatása pedig rendőrségi feljelentést vonhat maga után.</w:t>
      </w:r>
    </w:p>
    <w:p w14:paraId="29FDC428" w14:textId="77777777" w:rsidR="00F550A6" w:rsidRDefault="00F550A6"/>
    <w:p w14:paraId="075AF419" w14:textId="77777777" w:rsidR="00F550A6" w:rsidRDefault="00202556">
      <w:r>
        <w:rPr>
          <w:rFonts w:ascii="Times New Roman" w:hAnsi="Times New Roman" w:cs="Times New Roman"/>
          <w:b/>
          <w:sz w:val="24"/>
        </w:rPr>
        <w:t xml:space="preserve">További információ: </w:t>
      </w:r>
      <w:hyperlink r:id="rId10" w:history="1">
        <w:r>
          <w:rPr>
            <w:rFonts w:ascii="Times New Roman" w:hAnsi="Times New Roman" w:cs="Times New Roman"/>
            <w:b/>
            <w:color w:val="000000"/>
            <w:sz w:val="24"/>
            <w:u w:val="single"/>
          </w:rPr>
          <w:t>djb.wjlf@gmail.com</w:t>
        </w:r>
      </w:hyperlink>
      <w:r>
        <w:rPr>
          <w:rFonts w:ascii="Times New Roman" w:hAnsi="Times New Roman" w:cs="Times New Roman"/>
          <w:b/>
          <w:sz w:val="24"/>
        </w:rPr>
        <w:tab/>
        <w:t xml:space="preserve">       </w:t>
      </w:r>
    </w:p>
    <w:p w14:paraId="47531416" w14:textId="77777777" w:rsidR="00F550A6" w:rsidRDefault="00202556">
      <w:pPr>
        <w:ind w:left="4956" w:firstLine="708"/>
      </w:pPr>
      <w:r>
        <w:rPr>
          <w:rFonts w:ascii="Times New Roman" w:hAnsi="Times New Roman" w:cs="Times New Roman"/>
          <w:b/>
          <w:sz w:val="24"/>
        </w:rPr>
        <w:t>Veres Nóra</w:t>
      </w:r>
    </w:p>
    <w:p w14:paraId="593661E3" w14:textId="77777777" w:rsidR="00F550A6" w:rsidRDefault="00202556">
      <w:pPr>
        <w:ind w:left="5672"/>
      </w:pPr>
      <w:r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b/>
          <w:sz w:val="24"/>
        </w:rPr>
        <w:tab/>
        <w:t>DJB elnöke</w:t>
      </w:r>
    </w:p>
    <w:sectPr w:rsidR="00F550A6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CC9F3" w14:textId="77777777" w:rsidR="00202556" w:rsidRDefault="00202556">
      <w:r>
        <w:separator/>
      </w:r>
    </w:p>
  </w:endnote>
  <w:endnote w:type="continuationSeparator" w:id="0">
    <w:p w14:paraId="1B5FF299" w14:textId="77777777" w:rsidR="00202556" w:rsidRDefault="00202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8303D" w14:textId="77777777" w:rsidR="00202556" w:rsidRDefault="00202556">
      <w:r>
        <w:rPr>
          <w:color w:val="000000"/>
        </w:rPr>
        <w:separator/>
      </w:r>
    </w:p>
  </w:footnote>
  <w:footnote w:type="continuationSeparator" w:id="0">
    <w:p w14:paraId="46A8BE31" w14:textId="77777777" w:rsidR="00202556" w:rsidRDefault="00202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B65DA"/>
    <w:multiLevelType w:val="multilevel"/>
    <w:tmpl w:val="3CA63E9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116E53AD"/>
    <w:multiLevelType w:val="multilevel"/>
    <w:tmpl w:val="AB848666"/>
    <w:lvl w:ilvl="0">
      <w:numFmt w:val="bullet"/>
      <w:lvlText w:val="•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31536D09"/>
    <w:multiLevelType w:val="multilevel"/>
    <w:tmpl w:val="6B14368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3A772B5F"/>
    <w:multiLevelType w:val="multilevel"/>
    <w:tmpl w:val="1EFE35AE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3E8958EB"/>
    <w:multiLevelType w:val="multilevel"/>
    <w:tmpl w:val="086A407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54EB7BA1"/>
    <w:multiLevelType w:val="multilevel"/>
    <w:tmpl w:val="22D47C1E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68345C5A"/>
    <w:multiLevelType w:val="multilevel"/>
    <w:tmpl w:val="442A6AE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779C79CB"/>
    <w:multiLevelType w:val="multilevel"/>
    <w:tmpl w:val="7604D81E"/>
    <w:lvl w:ilvl="0">
      <w:numFmt w:val="bullet"/>
      <w:lvlText w:val="•"/>
      <w:lvlJc w:val="left"/>
      <w:pPr>
        <w:ind w:left="1077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550A6"/>
    <w:rsid w:val="00202556"/>
    <w:rsid w:val="004967F0"/>
    <w:rsid w:val="00F5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8BE0E"/>
  <w15:docId w15:val="{30F4E817-D3F2-4D99-8F72-4CFA8D185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kern w:val="3"/>
        <w:sz w:val="22"/>
        <w:szCs w:val="22"/>
        <w:lang w:val="hu-HU" w:eastAsia="hu-H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djb.wjlf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esley.h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1051</Words>
  <Characters>7255</Characters>
  <Application>Microsoft Office Word</Application>
  <DocSecurity>0</DocSecurity>
  <Lines>60</Lines>
  <Paragraphs>16</Paragraphs>
  <ScaleCrop>false</ScaleCrop>
  <Company/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Tibi</dc:creator>
  <cp:lastModifiedBy>Baranyi Péter</cp:lastModifiedBy>
  <cp:revision>2</cp:revision>
  <dcterms:created xsi:type="dcterms:W3CDTF">2020-02-10T06:56:00Z</dcterms:created>
  <dcterms:modified xsi:type="dcterms:W3CDTF">2020-02-10T06:56:00Z</dcterms:modified>
</cp:coreProperties>
</file>